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F48344" w14:textId="77777777" w:rsidR="00E841AB" w:rsidRDefault="000D036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 wp14:anchorId="29F6B673" wp14:editId="78C21E7C">
                <wp:simplePos x="0" y="0"/>
                <wp:positionH relativeFrom="page">
                  <wp:posOffset>581025</wp:posOffset>
                </wp:positionH>
                <wp:positionV relativeFrom="page">
                  <wp:posOffset>447675</wp:posOffset>
                </wp:positionV>
                <wp:extent cx="1485900" cy="3790950"/>
                <wp:effectExtent l="0" t="0" r="12700" b="0"/>
                <wp:wrapNone/>
                <wp:docPr id="124" name="DOM 1" descr="Green design recta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7909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  <a:alpha val="66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1" o:spid="_x0000_s1026" alt="Description: Green design rectangle" style="position:absolute;margin-left:45.75pt;margin-top:35.25pt;width:117pt;height:298.5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" o:allowincell="f" fillcolor="#5a5a5a [2109]" stroked="f">
                <v:fill opacity="43176f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A186A8A" wp14:editId="25BC14C3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6885305" cy="1106170"/>
                <wp:effectExtent l="0" t="0" r="0" b="36830"/>
                <wp:wrapNone/>
                <wp:docPr id="119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305" cy="1106170"/>
                          <a:chOff x="662" y="1166"/>
                          <a:chExt cx="10843" cy="1742"/>
                        </a:xfrm>
                      </wpg:grpSpPr>
                      <wps:wsp>
                        <wps:cNvPr id="12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01" y="1314"/>
                            <a:ext cx="10771" cy="1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66663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 2"/>
                        <wps:cNvSpPr>
                          <a:spLocks noChangeArrowheads="1"/>
                        </wps:cNvSpPr>
                        <wps:spPr bwMode="auto">
                          <a:xfrm>
                            <a:off x="662" y="1166"/>
                            <a:ext cx="10843" cy="356"/>
                          </a:xfrm>
                          <a:prstGeom prst="rect">
                            <a:avLst/>
                          </a:prstGeom>
                          <a:solidFill>
                            <a:srgbClr val="E1E1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6666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81" y="1864"/>
                            <a:ext cx="19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4CA7D" w14:textId="77777777" w:rsidR="00CD4320" w:rsidRPr="00891C54" w:rsidRDefault="00CD4320">
                              <w:pPr>
                                <w:spacing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February 15, 2015</w:t>
                              </w:r>
                            </w:p>
                            <w:p w14:paraId="0408DA7B" w14:textId="77777777" w:rsidR="00CD4320" w:rsidRPr="00891C54" w:rsidRDefault="00CD4320">
                              <w:pPr>
                                <w:spacing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Volume 3, Issue 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361" y="1604"/>
                            <a:ext cx="648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A2F1A" w14:textId="77777777" w:rsidR="00CD4320" w:rsidRPr="00667F13" w:rsidRDefault="00CD4320">
                              <w:pPr>
                                <w:pStyle w:val="Masthead"/>
                                <w:rPr>
                                  <w:color w:val="auto"/>
                                  <w:sz w:val="72"/>
                                  <w:szCs w:val="72"/>
                                </w:rPr>
                              </w:pPr>
                              <w:r w:rsidRPr="00667F13">
                                <w:rPr>
                                  <w:color w:val="auto"/>
                                  <w:sz w:val="72"/>
                                  <w:szCs w:val="72"/>
                                </w:rPr>
                                <w:t>Sunday School Times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0;margin-top:-17.95pt;width:542.15pt;height:87.1pt;z-index:251614720" coordorigin="662,1166" coordsize="10843,17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">
                <v:rect id="Rectangle 5" o:spid="_x0000_s1027" style="position:absolute;left:701;top:1314;width:10771;height:15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Mu3OwQAA&#10;ANwAAAAPAAAAZHJzL2Rvd25yZXYueG1sRI9Bb8IwDIXvk/YfIk/iNtL1gLaOgDYmBNexaWer8dpC&#10;7XRJBuXf4wMSN1vv+b3P8+XIvTlSTF0QB0/TAgxJHXwnjYPvr/XjM5iUUTz2QcjBmRIsF/d3c6x8&#10;OMknHXe5MRoiqUIHbc5DZW2qW2JM0zCQqPYbImPWNTbWRzxpOPe2LIqZZexEG1ocaNVSfdj9s4NV&#10;98N/L7n8GPm8jzYKv28COzd5GN9ewWQa8818vd56xS8VX5/RCezi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DLtzsEAAADcAAAADwAAAAAAAAAAAAAAAACXAgAAZHJzL2Rvd25y&#10;ZXYueG1sUEsFBgAAAAAEAAQA9QAAAIUDAAAAAA==&#10;" strokecolor="#663" strokeweight="2pt"/>
                <v:rect id="REC 2" o:spid="_x0000_s1028" style="position:absolute;left:662;top:1166;width:10843;height:3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QEd0wQAA&#10;ANwAAAAPAAAAZHJzL2Rvd25yZXYueG1sRE/bisIwEH1f8B/CCL5pasFlqUbxguIiC17fh2Zsq82k&#10;NFHr3xtB2Lc5nOuMJo0pxZ1qV1hW0O9FIIhTqwvOFBwPy+4PCOeRNZaWScGTHEzGra8RJto+eEf3&#10;vc9ECGGXoILc+yqR0qU5GXQ9WxEH7mxrgz7AOpO6xkcIN6WMo+hbGiw4NORY0Tyn9Lq/GQWX40Gn&#10;v8/V9hRv7Pxv0QxmbjNQqtNupkMQnhr/L/641zrMj/vwfiZcIM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0BHdMEAAADcAAAADwAAAAAAAAAAAAAAAACXAgAAZHJzL2Rvd25y&#10;ZXYueG1sUEsFBgAAAAAEAAQA9QAAAIUDAAAAAA==&#10;" fillcolor="#e1e1d7" stroked="f" strokecolor="#663" strokeweight="0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029" type="#_x0000_t202" style="position:absolute;left:1381;top:1864;width:198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9TZjwwAA&#10;ANwAAAAPAAAAZHJzL2Rvd25yZXYueG1sRE9Na8JAEL0L/Q/LFHozG3MINbqKSAuFQmmMB49jdkwW&#10;s7NpdhvTf98tFLzN433OejvZTow0eONYwSJJQRDXThtuFByr1/kzCB+QNXaOScEPedhuHmZrLLS7&#10;cUnjITQihrAvUEEbQl9I6euWLPrE9cSRu7jBYohwaKQe8BbDbSezNM2lRcOxocWe9i3V18O3VbA7&#10;cflivj7On+WlNFW1TPk9vyr19DjtViACTeEu/ne/6Tg/y+DvmXiB3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9TZjwwAAANwAAAAPAAAAAAAAAAAAAAAAAJcCAABkcnMvZG93&#10;bnJldi54bWxQSwUGAAAAAAQABAD1AAAAhwMAAAAA&#10;" filled="f" stroked="f">
                  <v:textbox inset="0,0,0,0">
                    <w:txbxContent>
                      <w:p w:rsidR="00CD4320" w:rsidRPr="00891C54" w:rsidRDefault="00CD4320">
                        <w:pPr>
                          <w:spacing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February 15, 2015</w:t>
                        </w:r>
                      </w:p>
                      <w:p w:rsidR="00CD4320" w:rsidRPr="00891C54" w:rsidRDefault="00CD4320">
                        <w:pPr>
                          <w:spacing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Volume 3, Issue 22</w:t>
                        </w:r>
                      </w:p>
                    </w:txbxContent>
                  </v:textbox>
                </v:shape>
                <v:shape id="Text Box 8" o:spid="_x0000_s1030" type="#_x0000_t202" style="position:absolute;left:4361;top:1604;width:6480;height:1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5xBZxAAA&#10;ANwAAAAPAAAAZHJzL2Rvd25yZXYueG1sRE9La8JAEL4X/A/LCL3VTSyUGl2DCEKxBevj4HHMjkl0&#10;dzZmV43/vlso9DYf33MmeWeNuFHra8cK0kECgrhwuuZSwW67eHkH4QOyRuOYFDzIQz7tPU0w0+7O&#10;a7ptQiliCPsMFVQhNJmUvqjIoh+4hjhyR9daDBG2pdQt3mO4NXKYJG/SYs2xocKG5hUV583VKjhc&#10;V+s9LuvP0XJuvi/pyRRfjVHqud/NxiACdeFf/Of+0HH+8BV+n4kXyOk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ucQWcQAAADcAAAADwAAAAAAAAAAAAAAAACXAgAAZHJzL2Rv&#10;d25yZXYueG1sUEsFBgAAAAAEAAQA9QAAAIgDAAAAAA==&#10;" filled="f" stroked="f" strokecolor="white">
                  <v:textbox inset="0,0,0,0">
                    <w:txbxContent>
                      <w:p w:rsidR="00CD4320" w:rsidRPr="00667F13" w:rsidRDefault="00CD4320">
                        <w:pPr>
                          <w:pStyle w:val="Masthead"/>
                          <w:rPr>
                            <w:color w:val="auto"/>
                            <w:sz w:val="72"/>
                            <w:szCs w:val="72"/>
                          </w:rPr>
                        </w:pPr>
                        <w:r w:rsidRPr="00667F13">
                          <w:rPr>
                            <w:color w:val="auto"/>
                            <w:sz w:val="72"/>
                            <w:szCs w:val="72"/>
                          </w:rPr>
                          <w:t>Sunday School Times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5C8F2F" w14:textId="77777777" w:rsidR="00E841AB" w:rsidRDefault="00E841AB">
      <w:pPr>
        <w:rPr>
          <w:noProof/>
        </w:rPr>
      </w:pPr>
    </w:p>
    <w:p w14:paraId="7FEDE2D9" w14:textId="77777777" w:rsidR="00E841AB" w:rsidRDefault="00E841AB">
      <w:pPr>
        <w:rPr>
          <w:noProof/>
        </w:rPr>
      </w:pPr>
    </w:p>
    <w:p w14:paraId="6424AACC" w14:textId="77777777" w:rsidR="00E841AB" w:rsidRDefault="00E841AB">
      <w:pPr>
        <w:rPr>
          <w:noProof/>
        </w:rPr>
      </w:pPr>
    </w:p>
    <w:p w14:paraId="6DB939A2" w14:textId="77777777" w:rsidR="00E841AB" w:rsidRDefault="00E841AB">
      <w:pPr>
        <w:rPr>
          <w:noProof/>
        </w:rPr>
      </w:pPr>
    </w:p>
    <w:p w14:paraId="75E500C5" w14:textId="77777777" w:rsidR="00E841AB" w:rsidRDefault="00660808">
      <w:pPr>
        <w:rPr>
          <w:noProof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9840" behindDoc="0" locked="0" layoutInCell="0" allowOverlap="1" wp14:anchorId="3B755482" wp14:editId="1F37C6A3">
                <wp:simplePos x="0" y="0"/>
                <wp:positionH relativeFrom="page">
                  <wp:posOffset>2286000</wp:posOffset>
                </wp:positionH>
                <wp:positionV relativeFrom="page">
                  <wp:posOffset>1943100</wp:posOffset>
                </wp:positionV>
                <wp:extent cx="5026025" cy="381000"/>
                <wp:effectExtent l="0" t="0" r="3175" b="0"/>
                <wp:wrapNone/>
                <wp:docPr id="10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60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13EAB" w14:textId="77777777" w:rsidR="00CD4320" w:rsidRPr="006230AE" w:rsidRDefault="00CD4320" w:rsidP="005A3163">
                            <w:pPr>
                              <w:pStyle w:val="Heading1"/>
                              <w:rPr>
                                <w:color w:val="auto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auto"/>
                                <w:sz w:val="52"/>
                                <w:szCs w:val="52"/>
                              </w:rPr>
                              <w:t>Leprosy Cured?-One Week Yet To 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31" type="#_x0000_t202" style="position:absolute;margin-left:180pt;margin-top:153pt;width:395.75pt;height:30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" o:allowincell="f" filled="f" stroked="f">
                <v:textbox inset="0,0,0,0">
                  <w:txbxContent>
                    <w:p w14:paraId="5E513EAB" w14:textId="77777777" w:rsidR="00CD4320" w:rsidRPr="006230AE" w:rsidRDefault="00CD4320" w:rsidP="005A3163">
                      <w:pPr>
                        <w:pStyle w:val="Heading1"/>
                        <w:rPr>
                          <w:color w:val="auto"/>
                          <w:sz w:val="52"/>
                          <w:szCs w:val="52"/>
                        </w:rPr>
                      </w:pPr>
                      <w:r>
                        <w:rPr>
                          <w:color w:val="auto"/>
                          <w:sz w:val="52"/>
                          <w:szCs w:val="52"/>
                        </w:rPr>
                        <w:t>Leprosy Cured?-One Week Yet To 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2BC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5744" behindDoc="0" locked="0" layoutInCell="0" allowOverlap="1" wp14:anchorId="39CC12AA" wp14:editId="64F4C71E">
                <wp:simplePos x="0" y="0"/>
                <wp:positionH relativeFrom="page">
                  <wp:posOffset>533400</wp:posOffset>
                </wp:positionH>
                <wp:positionV relativeFrom="page">
                  <wp:posOffset>1828165</wp:posOffset>
                </wp:positionV>
                <wp:extent cx="1571625" cy="2409825"/>
                <wp:effectExtent l="0" t="0" r="0" b="9525"/>
                <wp:wrapNone/>
                <wp:docPr id="1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40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4F793" w14:textId="77777777" w:rsidR="00CD4320" w:rsidRPr="00512F9A" w:rsidRDefault="00CD4320">
                            <w:pPr>
                              <w:pStyle w:val="BodyText"/>
                              <w:rPr>
                                <w:b/>
                                <w:i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Stuff For Today</w:t>
                            </w:r>
                          </w:p>
                          <w:p w14:paraId="5E1A9B91" w14:textId="77777777" w:rsidR="00CD4320" w:rsidRPr="00512F9A" w:rsidRDefault="00CD4320">
                            <w:pPr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  <w:p w14:paraId="3DCEE95C" w14:textId="77777777" w:rsidR="00CD4320" w:rsidRDefault="00CD4320" w:rsidP="00667F13">
                            <w:pPr>
                              <w:pStyle w:val="BodyTextIndent"/>
                              <w:tabs>
                                <w:tab w:val="clear" w:pos="180"/>
                              </w:tabs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Cs w:val="18"/>
                              </w:rPr>
                              <w:t xml:space="preserve">•  </w:t>
                            </w:r>
                            <w:proofErr w:type="gramStart"/>
                            <w:r>
                              <w:rPr>
                                <w:color w:val="FFFFFF"/>
                                <w:szCs w:val="18"/>
                              </w:rPr>
                              <w:t>If</w:t>
                            </w:r>
                            <w:proofErr w:type="gramEnd"/>
                            <w:r>
                              <w:rPr>
                                <w:color w:val="FFFFFF"/>
                                <w:szCs w:val="18"/>
                              </w:rPr>
                              <w:t xml:space="preserve"> you ever thought it would be cool to have an armadillo for a pet, let me explain why that is a horrible, horrible idea!</w:t>
                            </w:r>
                          </w:p>
                          <w:p w14:paraId="45DB468A" w14:textId="77777777" w:rsidR="00CD4320" w:rsidRPr="00512F9A" w:rsidRDefault="00CD4320" w:rsidP="00667F13">
                            <w:pPr>
                              <w:pStyle w:val="BodyTextIndent"/>
                              <w:tabs>
                                <w:tab w:val="clear" w:pos="180"/>
                              </w:tabs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  <w:p w14:paraId="082DE6FD" w14:textId="77777777" w:rsidR="00CD4320" w:rsidRPr="00512F9A" w:rsidRDefault="00CD4320" w:rsidP="00D91A69">
                            <w:pPr>
                              <w:pStyle w:val="BodyTextIndent"/>
                              <w:spacing w:line="240" w:lineRule="auto"/>
                              <w:rPr>
                                <w:color w:val="FFFFFF"/>
                                <w:szCs w:val="18"/>
                              </w:rPr>
                            </w:pPr>
                            <w:r w:rsidRPr="00512F9A">
                              <w:rPr>
                                <w:color w:val="FFFFFF"/>
                                <w:szCs w:val="18"/>
                              </w:rPr>
                              <w:t>•</w:t>
                            </w:r>
                            <w:r>
                              <w:rPr>
                                <w:color w:val="FFFFFF"/>
                                <w:szCs w:val="18"/>
                              </w:rPr>
                              <w:t xml:space="preserve">  Mr. Lyle has a magical paper cutter—</w:t>
                            </w:r>
                            <w:proofErr w:type="gramStart"/>
                            <w:r>
                              <w:rPr>
                                <w:color w:val="FFFFFF"/>
                                <w:szCs w:val="18"/>
                              </w:rPr>
                              <w:t>and ,</w:t>
                            </w:r>
                            <w:proofErr w:type="gramEnd"/>
                            <w:r>
                              <w:rPr>
                                <w:color w:val="FFFFFF"/>
                                <w:szCs w:val="18"/>
                              </w:rPr>
                              <w:t xml:space="preserve"> like, dude, it does magical stuff.</w:t>
                            </w:r>
                          </w:p>
                          <w:p w14:paraId="64033CFE" w14:textId="77777777" w:rsidR="00CD4320" w:rsidRPr="00512F9A" w:rsidRDefault="00CD4320">
                            <w:pPr>
                              <w:pStyle w:val="BodyTextIndent"/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  <w:p w14:paraId="6B47C83E" w14:textId="77777777" w:rsidR="00CD4320" w:rsidRPr="00512F9A" w:rsidRDefault="00CD4320" w:rsidP="00667F13">
                            <w:pPr>
                              <w:pStyle w:val="BodyTextIndent"/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Cs w:val="18"/>
                              </w:rPr>
                              <w:t xml:space="preserve">•  </w:t>
                            </w:r>
                            <w:proofErr w:type="gramStart"/>
                            <w:r>
                              <w:rPr>
                                <w:color w:val="FFFFFF"/>
                                <w:szCs w:val="18"/>
                              </w:rPr>
                              <w:t>Why</w:t>
                            </w:r>
                            <w:proofErr w:type="gramEnd"/>
                            <w:r>
                              <w:rPr>
                                <w:color w:val="FFFFFF"/>
                                <w:szCs w:val="18"/>
                              </w:rPr>
                              <w:t xml:space="preserve"> would anyone sit outside their house for a whole week?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42pt;margin-top:143.95pt;width:123.75pt;height:189.75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6PIuAIAAMM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" o:allowincell="f" filled="f" stroked="f">
                <v:textbox>
                  <w:txbxContent>
                    <w:p w:rsidR="00E841AB" w:rsidRPr="00512F9A" w:rsidRDefault="00667F13">
                      <w:pPr>
                        <w:pStyle w:val="BodyText"/>
                        <w:rPr>
                          <w:b/>
                          <w:i/>
                          <w:color w:val="FFFFFF"/>
                        </w:rPr>
                      </w:pPr>
                      <w:r>
                        <w:rPr>
                          <w:b/>
                          <w:i/>
                          <w:color w:val="FFFFFF"/>
                        </w:rPr>
                        <w:t xml:space="preserve">Stuff </w:t>
                      </w:r>
                      <w:proofErr w:type="gramStart"/>
                      <w:r w:rsidR="0078641C">
                        <w:rPr>
                          <w:b/>
                          <w:i/>
                          <w:color w:val="FFFFFF"/>
                        </w:rPr>
                        <w:t>For</w:t>
                      </w:r>
                      <w:proofErr w:type="gramEnd"/>
                      <w:r w:rsidR="0078641C">
                        <w:rPr>
                          <w:b/>
                          <w:i/>
                          <w:color w:val="FFFFFF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Today</w:t>
                      </w:r>
                    </w:p>
                    <w:p w:rsidR="00E841AB" w:rsidRPr="00512F9A" w:rsidRDefault="00E841AB">
                      <w:pPr>
                        <w:rPr>
                          <w:color w:val="FFFFFF"/>
                          <w:szCs w:val="18"/>
                        </w:rPr>
                      </w:pPr>
                    </w:p>
                    <w:p w:rsidR="00E841AB" w:rsidRDefault="006230AE" w:rsidP="00667F13">
                      <w:pPr>
                        <w:pStyle w:val="BodyTextIndent"/>
                        <w:tabs>
                          <w:tab w:val="clear" w:pos="180"/>
                        </w:tabs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proofErr w:type="gramStart"/>
                      <w:r>
                        <w:rPr>
                          <w:color w:val="FFFFFF"/>
                          <w:szCs w:val="18"/>
                        </w:rPr>
                        <w:t xml:space="preserve">•  </w:t>
                      </w:r>
                      <w:r w:rsidR="008C7B13">
                        <w:rPr>
                          <w:color w:val="FFFFFF"/>
                          <w:szCs w:val="18"/>
                        </w:rPr>
                        <w:t>If</w:t>
                      </w:r>
                      <w:proofErr w:type="gramEnd"/>
                      <w:r w:rsidR="008C7B13">
                        <w:rPr>
                          <w:color w:val="FFFFFF"/>
                          <w:szCs w:val="18"/>
                        </w:rPr>
                        <w:t xml:space="preserve"> you ever thought it would be cool to have an armadillo for a pet, let me explain why that is a horrible</w:t>
                      </w:r>
                      <w:r w:rsidR="000D2BCE">
                        <w:rPr>
                          <w:color w:val="FFFFFF"/>
                          <w:szCs w:val="18"/>
                        </w:rPr>
                        <w:t>, horrible</w:t>
                      </w:r>
                      <w:r w:rsidR="008C7B13">
                        <w:rPr>
                          <w:color w:val="FFFFFF"/>
                          <w:szCs w:val="18"/>
                        </w:rPr>
                        <w:t xml:space="preserve"> idea!</w:t>
                      </w:r>
                    </w:p>
                    <w:p w:rsidR="00667F13" w:rsidRPr="00512F9A" w:rsidRDefault="00667F13" w:rsidP="00667F13">
                      <w:pPr>
                        <w:pStyle w:val="BodyTextIndent"/>
                        <w:tabs>
                          <w:tab w:val="clear" w:pos="180"/>
                        </w:tabs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</w:p>
                    <w:p w:rsidR="00E841AB" w:rsidRPr="00512F9A" w:rsidRDefault="00E841AB" w:rsidP="00D91A69">
                      <w:pPr>
                        <w:pStyle w:val="BodyTextIndent"/>
                        <w:spacing w:line="240" w:lineRule="auto"/>
                        <w:rPr>
                          <w:color w:val="FFFFFF"/>
                          <w:szCs w:val="18"/>
                        </w:rPr>
                      </w:pPr>
                      <w:proofErr w:type="gramStart"/>
                      <w:r w:rsidRPr="00512F9A">
                        <w:rPr>
                          <w:color w:val="FFFFFF"/>
                          <w:szCs w:val="18"/>
                        </w:rPr>
                        <w:t>•</w:t>
                      </w:r>
                      <w:r w:rsidR="00667F13">
                        <w:rPr>
                          <w:color w:val="FFFFFF"/>
                          <w:szCs w:val="18"/>
                        </w:rPr>
                        <w:t xml:space="preserve">  </w:t>
                      </w:r>
                      <w:r w:rsidR="008C7B13">
                        <w:rPr>
                          <w:color w:val="FFFFFF"/>
                          <w:szCs w:val="18"/>
                        </w:rPr>
                        <w:t>Mr</w:t>
                      </w:r>
                      <w:proofErr w:type="gramEnd"/>
                      <w:r w:rsidR="008C7B13">
                        <w:rPr>
                          <w:color w:val="FFFFFF"/>
                          <w:szCs w:val="18"/>
                        </w:rPr>
                        <w:t>. Lyle has a magical paper cutter—</w:t>
                      </w:r>
                      <w:r w:rsidR="000D2BCE">
                        <w:rPr>
                          <w:color w:val="FFFFFF"/>
                          <w:szCs w:val="18"/>
                        </w:rPr>
                        <w:t>and , like, dude, it does magical stuff.</w:t>
                      </w:r>
                    </w:p>
                    <w:p w:rsidR="00E841AB" w:rsidRPr="00512F9A" w:rsidRDefault="00E841AB">
                      <w:pPr>
                        <w:pStyle w:val="BodyTextIndent"/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</w:p>
                    <w:p w:rsidR="00667F13" w:rsidRPr="00512F9A" w:rsidRDefault="008C7B13" w:rsidP="00667F13">
                      <w:pPr>
                        <w:pStyle w:val="BodyTextIndent"/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proofErr w:type="gramStart"/>
                      <w:r>
                        <w:rPr>
                          <w:color w:val="FFFFFF"/>
                          <w:szCs w:val="18"/>
                        </w:rPr>
                        <w:t xml:space="preserve">•  </w:t>
                      </w:r>
                      <w:r w:rsidR="000D2BCE">
                        <w:rPr>
                          <w:color w:val="FFFFFF"/>
                          <w:szCs w:val="18"/>
                        </w:rPr>
                        <w:t>Why</w:t>
                      </w:r>
                      <w:proofErr w:type="gramEnd"/>
                      <w:r w:rsidR="000D2BCE">
                        <w:rPr>
                          <w:color w:val="FFFFFF"/>
                          <w:szCs w:val="18"/>
                        </w:rPr>
                        <w:t xml:space="preserve"> would anyone sit outside their house for a whole week?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7FB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7792" behindDoc="0" locked="0" layoutInCell="0" allowOverlap="1" wp14:anchorId="1D87AF0E" wp14:editId="795367CD">
                <wp:simplePos x="0" y="0"/>
                <wp:positionH relativeFrom="page">
                  <wp:posOffset>2695575</wp:posOffset>
                </wp:positionH>
                <wp:positionV relativeFrom="page">
                  <wp:posOffset>1838325</wp:posOffset>
                </wp:positionV>
                <wp:extent cx="3962400" cy="245110"/>
                <wp:effectExtent l="0" t="0" r="0" b="2540"/>
                <wp:wrapNone/>
                <wp:docPr id="1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90C2F" w14:textId="77777777" w:rsidR="00CD4320" w:rsidRPr="00891C54" w:rsidRDefault="00CD4320">
                            <w:pPr>
                              <w:pStyle w:val="Heading9"/>
                            </w:pPr>
                            <w:r>
                              <w:t>Published almost weekly, but more like…..whenever, so get used to it, OK?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212.25pt;margin-top:144.75pt;width:312pt;height:19.3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" o:allowincell="f" filled="f" stroked="f">
                <v:textbox inset="0,0,0,0">
                  <w:txbxContent>
                    <w:p w:rsidR="00E841AB" w:rsidRPr="00891C54" w:rsidRDefault="003B0CA7">
                      <w:pPr>
                        <w:pStyle w:val="Heading9"/>
                      </w:pPr>
                      <w:r>
                        <w:t>Published almost weekly, but more like…..whenever, so get used to it, OK?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5B8EC2" w14:textId="77777777" w:rsidR="00BD11F5" w:rsidRDefault="00BD11F5">
      <w:pPr>
        <w:rPr>
          <w:noProof/>
          <w:u w:val="single"/>
        </w:rPr>
      </w:pPr>
    </w:p>
    <w:p w14:paraId="6C8098CB" w14:textId="77777777" w:rsidR="00BD11F5" w:rsidRPr="00BD11F5" w:rsidRDefault="00BD11F5" w:rsidP="00BD11F5"/>
    <w:p w14:paraId="1C728861" w14:textId="77777777" w:rsidR="00BD11F5" w:rsidRPr="00BD11F5" w:rsidRDefault="00660808" w:rsidP="00BD11F5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FC21AC3" wp14:editId="248964E9">
                <wp:simplePos x="0" y="0"/>
                <wp:positionH relativeFrom="column">
                  <wp:posOffset>1943100</wp:posOffset>
                </wp:positionH>
                <wp:positionV relativeFrom="paragraph">
                  <wp:posOffset>83820</wp:posOffset>
                </wp:positionV>
                <wp:extent cx="2352675" cy="238125"/>
                <wp:effectExtent l="0" t="0" r="34925" b="158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A0674" w14:textId="77777777" w:rsidR="00CD4320" w:rsidRPr="00C57FB1" w:rsidRDefault="00CD4320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By Mr. Lyle  (mrlyle1@gmail.com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margin-left:153pt;margin-top:6.6pt;width:185.25pt;height:18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" fillcolor="white [3201]" strokeweight=".5pt">
                <v:textbox>
                  <w:txbxContent>
                    <w:p w14:paraId="7C7A0674" w14:textId="77777777" w:rsidR="00CD4320" w:rsidRPr="00C57FB1" w:rsidRDefault="00CD4320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By Mr. Lyle  (mrlyle1@gmail.com</w:t>
                      </w:r>
                    </w:p>
                  </w:txbxContent>
                </v:textbox>
              </v:shape>
            </w:pict>
          </mc:Fallback>
        </mc:AlternateContent>
      </w:r>
    </w:p>
    <w:p w14:paraId="70E6A29D" w14:textId="77777777" w:rsidR="00BD11F5" w:rsidRPr="00BD11F5" w:rsidRDefault="00660808" w:rsidP="00BD11F5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8816" behindDoc="0" locked="0" layoutInCell="0" allowOverlap="1" wp14:anchorId="45F10FB8" wp14:editId="4BF4CDD9">
                <wp:simplePos x="0" y="0"/>
                <wp:positionH relativeFrom="page">
                  <wp:posOffset>2324100</wp:posOffset>
                </wp:positionH>
                <wp:positionV relativeFrom="page">
                  <wp:posOffset>2628900</wp:posOffset>
                </wp:positionV>
                <wp:extent cx="1647825" cy="4457700"/>
                <wp:effectExtent l="0" t="0" r="3175" b="12700"/>
                <wp:wrapNone/>
                <wp:docPr id="1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42B5DFAF" w14:textId="77777777" w:rsidR="00CD4320" w:rsidRPr="003B6EDE" w:rsidRDefault="00CD4320" w:rsidP="003F0309">
                            <w:pPr>
                              <w:pStyle w:val="BodyText"/>
                              <w:spacing w:after="0" w:line="240" w:lineRule="auto"/>
                              <w:contextualSpacing/>
                              <w:jc w:val="both"/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3B6EDE"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  <w:t>Leviticus 13:1-2</w:t>
                            </w:r>
                          </w:p>
                          <w:p w14:paraId="56530DB8" w14:textId="77777777" w:rsidR="00CD4320" w:rsidRPr="003B6EDE" w:rsidRDefault="00CD4320" w:rsidP="003F0309">
                            <w:pPr>
                              <w:pStyle w:val="BodyText"/>
                              <w:spacing w:after="0" w:line="240" w:lineRule="auto"/>
                              <w:contextualSpacing/>
                              <w:jc w:val="both"/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3B6EDE"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  The Lord said to Moses and Aaron, </w:t>
                            </w:r>
                            <w:r w:rsidRPr="003B6EDE">
                              <w:rPr>
                                <w:b/>
                                <w:bCs/>
                                <w:i/>
                                <w:sz w:val="12"/>
                                <w:szCs w:val="12"/>
                                <w:vertAlign w:val="superscript"/>
                              </w:rPr>
                              <w:t>2 </w:t>
                            </w:r>
                            <w:r w:rsidRPr="003B6EDE"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  <w:t>“When anyone has a swelling or a rash or a bright spot on his skin that may become an infectious skin disease</w:t>
                            </w:r>
                            <w:proofErr w:type="gramStart"/>
                            <w:r w:rsidRPr="003B6EDE"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  <w:t>,</w:t>
                            </w:r>
                            <w:r w:rsidRPr="003B6EDE">
                              <w:rPr>
                                <w:b/>
                                <w:bCs/>
                                <w:i/>
                                <w:sz w:val="12"/>
                                <w:szCs w:val="12"/>
                                <w:vertAlign w:val="superscript"/>
                              </w:rPr>
                              <w:t>[</w:t>
                            </w:r>
                            <w:proofErr w:type="gramEnd"/>
                            <w:r w:rsidRPr="003B6EDE">
                              <w:rPr>
                                <w:b/>
                                <w:bCs/>
                                <w:i/>
                                <w:sz w:val="12"/>
                                <w:szCs w:val="12"/>
                                <w:vertAlign w:val="superscript"/>
                              </w:rPr>
                              <w:fldChar w:fldCharType="begin"/>
                            </w:r>
                            <w:r w:rsidRPr="003B6EDE">
                              <w:rPr>
                                <w:b/>
                                <w:bCs/>
                                <w:i/>
                                <w:sz w:val="12"/>
                                <w:szCs w:val="12"/>
                                <w:vertAlign w:val="superscript"/>
                              </w:rPr>
                              <w:instrText xml:space="preserve"> HYPERLINK "http://www.biblegateway.com/passage/?search=lev%2013&amp;version=NIV1984" \l "fen-NIV1984-3055a" \o "See footnote a" </w:instrText>
                            </w:r>
                            <w:r w:rsidRPr="003B6EDE">
                              <w:rPr>
                                <w:b/>
                                <w:bCs/>
                                <w:i/>
                                <w:sz w:val="12"/>
                                <w:szCs w:val="12"/>
                                <w:vertAlign w:val="superscript"/>
                              </w:rPr>
                              <w:fldChar w:fldCharType="separate"/>
                            </w:r>
                            <w:r w:rsidRPr="003B6EDE">
                              <w:rPr>
                                <w:rStyle w:val="Hyperlink"/>
                                <w:b/>
                                <w:bCs/>
                                <w:i/>
                                <w:sz w:val="12"/>
                                <w:szCs w:val="12"/>
                                <w:vertAlign w:val="superscript"/>
                              </w:rPr>
                              <w:t>a</w:t>
                            </w:r>
                            <w:r w:rsidRPr="003B6EDE"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  <w:fldChar w:fldCharType="end"/>
                            </w:r>
                            <w:r w:rsidRPr="003B6EDE">
                              <w:rPr>
                                <w:b/>
                                <w:bCs/>
                                <w:i/>
                                <w:sz w:val="12"/>
                                <w:szCs w:val="12"/>
                                <w:vertAlign w:val="superscript"/>
                              </w:rPr>
                              <w:t>]</w:t>
                            </w:r>
                            <w:r w:rsidRPr="003B6EDE"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  <w:t> he must be brought to Aaron the priest or to one of his sons</w:t>
                            </w:r>
                            <w:r w:rsidRPr="003B6EDE">
                              <w:rPr>
                                <w:b/>
                                <w:bCs/>
                                <w:i/>
                                <w:sz w:val="12"/>
                                <w:szCs w:val="12"/>
                                <w:vertAlign w:val="superscript"/>
                              </w:rPr>
                              <w:t>[</w:t>
                            </w:r>
                            <w:hyperlink r:id="rId8" w:anchor="fen-NIV1984-3055b" w:tooltip="See footnote b" w:history="1">
                              <w:r w:rsidRPr="003B6EDE">
                                <w:rPr>
                                  <w:rStyle w:val="Hyperlink"/>
                                  <w:b/>
                                  <w:bCs/>
                                  <w:i/>
                                  <w:sz w:val="12"/>
                                  <w:szCs w:val="12"/>
                                  <w:vertAlign w:val="superscript"/>
                                </w:rPr>
                                <w:t>b</w:t>
                              </w:r>
                            </w:hyperlink>
                            <w:r w:rsidRPr="003B6EDE">
                              <w:rPr>
                                <w:b/>
                                <w:bCs/>
                                <w:i/>
                                <w:sz w:val="12"/>
                                <w:szCs w:val="12"/>
                                <w:vertAlign w:val="superscript"/>
                              </w:rPr>
                              <w:t>]</w:t>
                            </w:r>
                            <w:r w:rsidRPr="003B6EDE"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  <w:t> who is a priest.</w:t>
                            </w:r>
                          </w:p>
                          <w:p w14:paraId="4B42412E" w14:textId="77777777" w:rsidR="00CD4320" w:rsidRPr="003B6EDE" w:rsidRDefault="00CD4320" w:rsidP="00255BA1">
                            <w:pPr>
                              <w:pStyle w:val="BodyText"/>
                              <w:spacing w:after="0" w:line="240" w:lineRule="auto"/>
                              <w:contextualSpacing/>
                              <w:jc w:val="both"/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3B6EDE"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  Leviticus 14:3</w:t>
                            </w:r>
                          </w:p>
                          <w:p w14:paraId="47CB6CC9" w14:textId="77777777" w:rsidR="00CD4320" w:rsidRPr="003B6EDE" w:rsidRDefault="00CD4320" w:rsidP="00255BA1">
                            <w:pPr>
                              <w:pStyle w:val="BodyText"/>
                              <w:spacing w:after="0" w:line="240" w:lineRule="auto"/>
                              <w:contextualSpacing/>
                              <w:jc w:val="both"/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3B6EDE"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  </w:t>
                            </w:r>
                            <w:r w:rsidRPr="003B6EDE">
                              <w:rPr>
                                <w:b/>
                                <w:bCs/>
                                <w:i/>
                                <w:sz w:val="12"/>
                                <w:szCs w:val="12"/>
                                <w:vertAlign w:val="superscript"/>
                              </w:rPr>
                              <w:t>3 </w:t>
                            </w:r>
                            <w:r w:rsidRPr="003B6EDE"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  <w:t xml:space="preserve">And the priest shall go forth out of the camp; and the priest shall look, and, behold, if the plague of leprosy </w:t>
                            </w:r>
                            <w:proofErr w:type="gramStart"/>
                            <w:r w:rsidRPr="003B6EDE"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  <w:t>be</w:t>
                            </w:r>
                            <w:proofErr w:type="gramEnd"/>
                            <w:r w:rsidRPr="003B6EDE"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healed in the leper.</w:t>
                            </w:r>
                          </w:p>
                          <w:p w14:paraId="62192426" w14:textId="77777777" w:rsidR="00CD4320" w:rsidRPr="003B6EDE" w:rsidRDefault="00CD4320" w:rsidP="00255BA1">
                            <w:pPr>
                              <w:pStyle w:val="BodyText"/>
                              <w:spacing w:after="0" w:line="240" w:lineRule="auto"/>
                              <w:contextualSpacing/>
                              <w:jc w:val="both"/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3B6EDE"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  Leviticus 14:8</w:t>
                            </w:r>
                          </w:p>
                          <w:p w14:paraId="798CAA6E" w14:textId="77777777" w:rsidR="00CD4320" w:rsidRDefault="00CD4320" w:rsidP="00255BA1">
                            <w:pPr>
                              <w:pStyle w:val="BodyText"/>
                              <w:spacing w:line="240" w:lineRule="auto"/>
                              <w:contextualSpacing/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3B6EDE"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  </w:t>
                            </w:r>
                            <w:r w:rsidRPr="003B6EDE">
                              <w:rPr>
                                <w:b/>
                                <w:bCs/>
                                <w:i/>
                                <w:sz w:val="12"/>
                                <w:szCs w:val="12"/>
                                <w:vertAlign w:val="superscript"/>
                              </w:rPr>
                              <w:t>8 </w:t>
                            </w:r>
                            <w:r w:rsidRPr="003B6EDE"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  <w:t>And he that is to be cleansed shall wash his clothes, and shave off all his hair, and wash himself in water, that he may be clean: and after that he shall come into the camp, and shall tarry abroad out of his tent seven days</w:t>
                            </w:r>
                            <w:r w:rsidRPr="00255BA1">
                              <w:rPr>
                                <w:i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4733BFE" w14:textId="77777777" w:rsidR="00CD4320" w:rsidRPr="00660808" w:rsidRDefault="00CD4320" w:rsidP="00255BA1">
                            <w:pPr>
                              <w:pStyle w:val="BodyText"/>
                              <w:spacing w:line="240" w:lineRule="auto"/>
                              <w:contextualSpacing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t xml:space="preserve">  </w:t>
                            </w:r>
                            <w:r w:rsidRPr="00660808">
                              <w:rPr>
                                <w:sz w:val="15"/>
                                <w:szCs w:val="15"/>
                              </w:rPr>
                              <w:t xml:space="preserve"> The health issues and concerns over leprosy are addressed in the Law given to Moses, and recorded for us in the book of Leviticus</w:t>
                            </w:r>
                          </w:p>
                          <w:p w14:paraId="73D146D4" w14:textId="77777777" w:rsidR="00CD4320" w:rsidRPr="00660808" w:rsidRDefault="00CD4320" w:rsidP="00255BA1">
                            <w:pPr>
                              <w:pStyle w:val="BodyText"/>
                              <w:spacing w:line="240" w:lineRule="auto"/>
                              <w:contextualSpacing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 w:rsidRPr="00660808">
                              <w:rPr>
                                <w:sz w:val="15"/>
                                <w:szCs w:val="15"/>
                              </w:rPr>
                              <w:t xml:space="preserve">   As you read through this section of the Bible, do not miss the intricate picture God has painted for us regarding sin, and our defilement by it, and our need of a cure for it.</w:t>
                            </w:r>
                          </w:p>
                          <w:p w14:paraId="3E971EC3" w14:textId="7B2D657E" w:rsidR="00CD4320" w:rsidRPr="00660808" w:rsidRDefault="00CD4320" w:rsidP="00255BA1">
                            <w:pPr>
                              <w:pStyle w:val="BodyText"/>
                              <w:spacing w:line="240" w:lineRule="auto"/>
                              <w:contextualSpacing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 w:rsidRPr="00660808">
                              <w:rPr>
                                <w:sz w:val="15"/>
                                <w:szCs w:val="15"/>
                              </w:rPr>
                              <w:t xml:space="preserve">   To depict the concept in a mathematical equation, it would sim</w:t>
                            </w:r>
                            <w:r w:rsidR="00121529">
                              <w:rPr>
                                <w:sz w:val="15"/>
                                <w:szCs w:val="15"/>
                              </w:rPr>
                              <w:t>ply</w:t>
                            </w:r>
                            <w:r w:rsidRPr="00660808">
                              <w:rPr>
                                <w:sz w:val="15"/>
                                <w:szCs w:val="15"/>
                              </w:rPr>
                              <w:t xml:space="preserve"> be written as </w:t>
                            </w:r>
                          </w:p>
                          <w:p w14:paraId="46840079" w14:textId="77777777" w:rsidR="00CD4320" w:rsidRPr="00660808" w:rsidRDefault="00CD4320" w:rsidP="00086B47">
                            <w:pPr>
                              <w:pStyle w:val="BodyText"/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660808"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  <w:t>Leprosy=Sin</w:t>
                            </w:r>
                          </w:p>
                          <w:p w14:paraId="5112EF6F" w14:textId="77777777" w:rsidR="00CD4320" w:rsidRPr="00F97658" w:rsidRDefault="00CD4320" w:rsidP="00086B47">
                            <w:pPr>
                              <w:pStyle w:val="BodyText"/>
                              <w:spacing w:line="240" w:lineRule="auto"/>
                              <w:contextualSpacing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660808">
                              <w:rPr>
                                <w:sz w:val="15"/>
                                <w:szCs w:val="15"/>
                              </w:rPr>
                              <w:t xml:space="preserve">   The following list is certainly not exhaustive. Look through it and see if you can find any parallels between leprosy and sin.</w:t>
                            </w:r>
                          </w:p>
                          <w:p w14:paraId="5E78481E" w14:textId="77777777" w:rsidR="00CD4320" w:rsidRPr="00660808" w:rsidRDefault="00CD4320" w:rsidP="004F4B9C">
                            <w:pPr>
                              <w:pStyle w:val="BodyText"/>
                              <w:spacing w:after="0" w:line="240" w:lineRule="auto"/>
                              <w:contextualSpacing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 w:rsidRPr="00660808">
                              <w:rPr>
                                <w:sz w:val="15"/>
                                <w:szCs w:val="15"/>
                              </w:rPr>
                              <w:t xml:space="preserve">   1.  It is not a respecter of persons.  Everyone can have the problem.</w:t>
                            </w:r>
                          </w:p>
                          <w:p w14:paraId="47739C16" w14:textId="77777777" w:rsidR="00CD4320" w:rsidRPr="00660808" w:rsidRDefault="00CD4320" w:rsidP="004F4B9C">
                            <w:pPr>
                              <w:pStyle w:val="BodyText"/>
                              <w:spacing w:after="0" w:line="240" w:lineRule="auto"/>
                              <w:contextualSpacing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 w:rsidRPr="00660808">
                              <w:rPr>
                                <w:sz w:val="15"/>
                                <w:szCs w:val="15"/>
                              </w:rPr>
                              <w:t xml:space="preserve">   2.  It starts from within, and then soon shows its ugly head.</w:t>
                            </w:r>
                          </w:p>
                          <w:p w14:paraId="3937D521" w14:textId="77777777" w:rsidR="00CD4320" w:rsidRPr="00660808" w:rsidRDefault="00CD4320" w:rsidP="004F4B9C">
                            <w:pPr>
                              <w:pStyle w:val="BodyText"/>
                              <w:spacing w:after="0" w:line="240" w:lineRule="auto"/>
                              <w:contextualSpacing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 w:rsidRPr="00660808">
                              <w:rPr>
                                <w:sz w:val="15"/>
                                <w:szCs w:val="15"/>
                              </w:rPr>
                              <w:t xml:space="preserve">   3.  It begins small, but never stays that way.</w:t>
                            </w:r>
                          </w:p>
                          <w:p w14:paraId="2DF8245D" w14:textId="77777777" w:rsidR="00CD4320" w:rsidRPr="00660808" w:rsidRDefault="00CD4320" w:rsidP="004F4B9C">
                            <w:pPr>
                              <w:pStyle w:val="BodyText"/>
                              <w:spacing w:after="0" w:line="240" w:lineRule="auto"/>
                              <w:contextualSpacing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 w:rsidRPr="00660808">
                              <w:rPr>
                                <w:sz w:val="15"/>
                                <w:szCs w:val="15"/>
                              </w:rPr>
                              <w:t xml:space="preserve">   4.  It is loathsome and deadly.</w:t>
                            </w:r>
                          </w:p>
                          <w:p w14:paraId="2397C14E" w14:textId="77777777" w:rsidR="00CD4320" w:rsidRPr="00660808" w:rsidRDefault="00CD4320" w:rsidP="004F4B9C">
                            <w:pPr>
                              <w:pStyle w:val="BodyText"/>
                              <w:spacing w:after="0" w:line="240" w:lineRule="auto"/>
                              <w:contextualSpacing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 w:rsidRPr="00660808">
                              <w:rPr>
                                <w:sz w:val="15"/>
                                <w:szCs w:val="15"/>
                              </w:rPr>
                              <w:t xml:space="preserve">   5.  We need to actively guard ourselves against it.  Limit exposure and shun it.</w:t>
                            </w:r>
                          </w:p>
                          <w:p w14:paraId="0FDF85AF" w14:textId="77777777" w:rsidR="00CD4320" w:rsidRPr="00660808" w:rsidRDefault="00CD4320" w:rsidP="004F4B9C">
                            <w:pPr>
                              <w:pStyle w:val="BodyText"/>
                              <w:spacing w:after="0" w:line="240" w:lineRule="auto"/>
                              <w:contextualSpacing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 w:rsidRPr="00660808">
                              <w:rPr>
                                <w:sz w:val="15"/>
                                <w:szCs w:val="15"/>
                              </w:rPr>
                              <w:t xml:space="preserve">   6.  It needs to be put away and avoided at all costs.</w:t>
                            </w:r>
                          </w:p>
                          <w:p w14:paraId="0D1854D5" w14:textId="77777777" w:rsidR="00CD4320" w:rsidRPr="00660808" w:rsidRDefault="00CD4320" w:rsidP="004F4B9C">
                            <w:pPr>
                              <w:pStyle w:val="BodyText"/>
                              <w:spacing w:after="0" w:line="240" w:lineRule="auto"/>
                              <w:contextualSpacing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 w:rsidRPr="00660808">
                              <w:rPr>
                                <w:sz w:val="15"/>
                                <w:szCs w:val="15"/>
                              </w:rPr>
                              <w:t xml:space="preserve">   7.  It progresses slowly, but surely.  Do not let it fool you.</w:t>
                            </w:r>
                          </w:p>
                          <w:p w14:paraId="797B2314" w14:textId="77777777" w:rsidR="00CD4320" w:rsidRPr="00660808" w:rsidRDefault="00CD4320" w:rsidP="004F4B9C">
                            <w:pPr>
                              <w:pStyle w:val="BodyText"/>
                              <w:spacing w:after="0" w:line="240" w:lineRule="auto"/>
                              <w:contextualSpacing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 w:rsidRPr="00660808">
                              <w:rPr>
                                <w:sz w:val="15"/>
                                <w:szCs w:val="15"/>
                              </w:rPr>
                              <w:t xml:space="preserve">   8.  It is unclean and disgusting.</w:t>
                            </w:r>
                          </w:p>
                          <w:p w14:paraId="03FD9CD9" w14:textId="77777777" w:rsidR="00CD4320" w:rsidRPr="00660808" w:rsidRDefault="00CD4320" w:rsidP="004F4B9C">
                            <w:pPr>
                              <w:pStyle w:val="BodyText"/>
                              <w:spacing w:after="0" w:line="240" w:lineRule="auto"/>
                              <w:contextualSpacing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 w:rsidRPr="00660808">
                              <w:rPr>
                                <w:sz w:val="15"/>
                                <w:szCs w:val="15"/>
                              </w:rPr>
                              <w:t xml:space="preserve">   9.  It is often not initially painful.  The victim is desensitized to it.</w:t>
                            </w:r>
                          </w:p>
                          <w:p w14:paraId="3376D792" w14:textId="77777777" w:rsidR="00CD4320" w:rsidRPr="00660808" w:rsidRDefault="00CD4320" w:rsidP="004F4B9C">
                            <w:pPr>
                              <w:pStyle w:val="BodyText"/>
                              <w:spacing w:after="0" w:line="240" w:lineRule="auto"/>
                              <w:contextualSpacing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 w:rsidRPr="00660808">
                              <w:rPr>
                                <w:sz w:val="15"/>
                                <w:szCs w:val="15"/>
                              </w:rPr>
                              <w:t xml:space="preserve">   10.  It separates the victim from others.</w:t>
                            </w:r>
                          </w:p>
                          <w:p w14:paraId="7138D25B" w14:textId="77777777" w:rsidR="00CD4320" w:rsidRPr="00660808" w:rsidRDefault="00CD4320" w:rsidP="00086B47">
                            <w:pPr>
                              <w:pStyle w:val="BodyText"/>
                              <w:spacing w:line="240" w:lineRule="auto"/>
                              <w:contextualSpacing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 w:rsidRPr="00660808">
                              <w:rPr>
                                <w:sz w:val="15"/>
                                <w:szCs w:val="15"/>
                              </w:rPr>
                              <w:t xml:space="preserve">   11.  The victim is lonely.</w:t>
                            </w:r>
                          </w:p>
                          <w:p w14:paraId="2BEAD07D" w14:textId="77777777" w:rsidR="00CD4320" w:rsidRPr="00660808" w:rsidRDefault="00CD4320" w:rsidP="00086B47">
                            <w:pPr>
                              <w:pStyle w:val="BodyText"/>
                              <w:spacing w:line="240" w:lineRule="auto"/>
                              <w:contextualSpacing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 w:rsidRPr="00660808">
                              <w:rPr>
                                <w:sz w:val="15"/>
                                <w:szCs w:val="15"/>
                              </w:rPr>
                              <w:t xml:space="preserve">   12.  It can be contagious.  There is no immunization known to man.</w:t>
                            </w:r>
                          </w:p>
                          <w:p w14:paraId="6A4D26BF" w14:textId="77777777" w:rsidR="00CD4320" w:rsidRPr="00660808" w:rsidRDefault="00CD4320" w:rsidP="00086B47">
                            <w:pPr>
                              <w:pStyle w:val="BodyText"/>
                              <w:spacing w:line="240" w:lineRule="auto"/>
                              <w:contextualSpacing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 w:rsidRPr="00660808">
                              <w:rPr>
                                <w:sz w:val="15"/>
                                <w:szCs w:val="15"/>
                              </w:rPr>
                              <w:t xml:space="preserve">   But there is a possibility of a cure, and an amazing process associated with it.  In the rituals surrounding a confirmed cure, we see a clear picture of the work of Jesus upon the cross.</w:t>
                            </w:r>
                          </w:p>
                          <w:p w14:paraId="2CD45756" w14:textId="77777777" w:rsidR="00CD4320" w:rsidRPr="00660808" w:rsidRDefault="00CD4320" w:rsidP="001B3901">
                            <w:pPr>
                              <w:pStyle w:val="BodyText"/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660808"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  <w:t>The Cure=Jesus</w:t>
                            </w:r>
                          </w:p>
                          <w:p w14:paraId="692751EF" w14:textId="77777777" w:rsidR="00CD4320" w:rsidRDefault="00CD4320" w:rsidP="00086B47">
                            <w:pPr>
                              <w:pStyle w:val="BodyText"/>
                              <w:spacing w:line="240" w:lineRule="auto"/>
                              <w:contextualSpacing/>
                              <w:jc w:val="both"/>
                            </w:pPr>
                          </w:p>
                          <w:p w14:paraId="247F39E8" w14:textId="77777777" w:rsidR="00CD4320" w:rsidRPr="00086B47" w:rsidRDefault="00CD4320" w:rsidP="00086B47">
                            <w:pPr>
                              <w:pStyle w:val="BodyText"/>
                              <w:spacing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35" type="#_x0000_t202" style="position:absolute;margin-left:183pt;margin-top:207pt;width:129.75pt;height:351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" o:allowincell="f" filled="f" stroked="f">
                <v:textbox style="mso-next-textbox:#Text Box 132" inset="0,0,0,0">
                  <w:txbxContent>
                    <w:p w14:paraId="42B5DFAF" w14:textId="77777777" w:rsidR="00CD4320" w:rsidRPr="003B6EDE" w:rsidRDefault="00CD4320" w:rsidP="003F0309">
                      <w:pPr>
                        <w:pStyle w:val="BodyText"/>
                        <w:spacing w:after="0" w:line="240" w:lineRule="auto"/>
                        <w:contextualSpacing/>
                        <w:jc w:val="both"/>
                        <w:rPr>
                          <w:b/>
                          <w:i/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  </w:t>
                      </w:r>
                      <w:r w:rsidRPr="003B6EDE">
                        <w:rPr>
                          <w:b/>
                          <w:i/>
                          <w:sz w:val="12"/>
                          <w:szCs w:val="12"/>
                        </w:rPr>
                        <w:t>Leviticus 13:1-2</w:t>
                      </w:r>
                    </w:p>
                    <w:p w14:paraId="56530DB8" w14:textId="77777777" w:rsidR="00CD4320" w:rsidRPr="003B6EDE" w:rsidRDefault="00CD4320" w:rsidP="003F0309">
                      <w:pPr>
                        <w:pStyle w:val="BodyText"/>
                        <w:spacing w:after="0" w:line="240" w:lineRule="auto"/>
                        <w:contextualSpacing/>
                        <w:jc w:val="both"/>
                        <w:rPr>
                          <w:b/>
                          <w:i/>
                          <w:sz w:val="12"/>
                          <w:szCs w:val="12"/>
                        </w:rPr>
                      </w:pPr>
                      <w:r w:rsidRPr="003B6EDE">
                        <w:rPr>
                          <w:b/>
                          <w:i/>
                          <w:sz w:val="12"/>
                          <w:szCs w:val="12"/>
                        </w:rPr>
                        <w:t xml:space="preserve">   The Lord said to Moses and Aaron, </w:t>
                      </w:r>
                      <w:r w:rsidRPr="003B6EDE">
                        <w:rPr>
                          <w:b/>
                          <w:bCs/>
                          <w:i/>
                          <w:sz w:val="12"/>
                          <w:szCs w:val="12"/>
                          <w:vertAlign w:val="superscript"/>
                        </w:rPr>
                        <w:t>2 </w:t>
                      </w:r>
                      <w:r w:rsidRPr="003B6EDE">
                        <w:rPr>
                          <w:b/>
                          <w:i/>
                          <w:sz w:val="12"/>
                          <w:szCs w:val="12"/>
                        </w:rPr>
                        <w:t>“When anyone has a swelling or a rash or a bright spot on his skin that may become an infectious skin disease</w:t>
                      </w:r>
                      <w:proofErr w:type="gramStart"/>
                      <w:r w:rsidRPr="003B6EDE">
                        <w:rPr>
                          <w:b/>
                          <w:i/>
                          <w:sz w:val="12"/>
                          <w:szCs w:val="12"/>
                        </w:rPr>
                        <w:t>,</w:t>
                      </w:r>
                      <w:r w:rsidRPr="003B6EDE">
                        <w:rPr>
                          <w:b/>
                          <w:bCs/>
                          <w:i/>
                          <w:sz w:val="12"/>
                          <w:szCs w:val="12"/>
                          <w:vertAlign w:val="superscript"/>
                        </w:rPr>
                        <w:t>[</w:t>
                      </w:r>
                      <w:proofErr w:type="gramEnd"/>
                      <w:r w:rsidRPr="003B6EDE">
                        <w:rPr>
                          <w:b/>
                          <w:bCs/>
                          <w:i/>
                          <w:sz w:val="12"/>
                          <w:szCs w:val="12"/>
                          <w:vertAlign w:val="superscript"/>
                        </w:rPr>
                        <w:fldChar w:fldCharType="begin"/>
                      </w:r>
                      <w:r w:rsidRPr="003B6EDE">
                        <w:rPr>
                          <w:b/>
                          <w:bCs/>
                          <w:i/>
                          <w:sz w:val="12"/>
                          <w:szCs w:val="12"/>
                          <w:vertAlign w:val="superscript"/>
                        </w:rPr>
                        <w:instrText xml:space="preserve"> HYPERLINK "http://www.biblegateway.com/passage/?search=lev%2013&amp;version=NIV1984" \l "fen-NIV1984-3055a" \o "See footnote a" </w:instrText>
                      </w:r>
                      <w:r w:rsidRPr="003B6EDE">
                        <w:rPr>
                          <w:b/>
                          <w:bCs/>
                          <w:i/>
                          <w:sz w:val="12"/>
                          <w:szCs w:val="12"/>
                          <w:vertAlign w:val="superscript"/>
                        </w:rPr>
                        <w:fldChar w:fldCharType="separate"/>
                      </w:r>
                      <w:r w:rsidRPr="003B6EDE">
                        <w:rPr>
                          <w:rStyle w:val="Hyperlink"/>
                          <w:b/>
                          <w:bCs/>
                          <w:i/>
                          <w:sz w:val="12"/>
                          <w:szCs w:val="12"/>
                          <w:vertAlign w:val="superscript"/>
                        </w:rPr>
                        <w:t>a</w:t>
                      </w:r>
                      <w:r w:rsidRPr="003B6EDE">
                        <w:rPr>
                          <w:b/>
                          <w:i/>
                          <w:sz w:val="12"/>
                          <w:szCs w:val="12"/>
                        </w:rPr>
                        <w:fldChar w:fldCharType="end"/>
                      </w:r>
                      <w:r w:rsidRPr="003B6EDE">
                        <w:rPr>
                          <w:b/>
                          <w:bCs/>
                          <w:i/>
                          <w:sz w:val="12"/>
                          <w:szCs w:val="12"/>
                          <w:vertAlign w:val="superscript"/>
                        </w:rPr>
                        <w:t>]</w:t>
                      </w:r>
                      <w:r w:rsidRPr="003B6EDE">
                        <w:rPr>
                          <w:b/>
                          <w:i/>
                          <w:sz w:val="12"/>
                          <w:szCs w:val="12"/>
                        </w:rPr>
                        <w:t> he must be brought to Aaron the priest or to one of his sons</w:t>
                      </w:r>
                      <w:r w:rsidRPr="003B6EDE">
                        <w:rPr>
                          <w:b/>
                          <w:bCs/>
                          <w:i/>
                          <w:sz w:val="12"/>
                          <w:szCs w:val="12"/>
                          <w:vertAlign w:val="superscript"/>
                        </w:rPr>
                        <w:t>[</w:t>
                      </w:r>
                      <w:hyperlink r:id="rId9" w:anchor="fen-NIV1984-3055b" w:tooltip="See footnote b" w:history="1">
                        <w:r w:rsidRPr="003B6EDE">
                          <w:rPr>
                            <w:rStyle w:val="Hyperlink"/>
                            <w:b/>
                            <w:bCs/>
                            <w:i/>
                            <w:sz w:val="12"/>
                            <w:szCs w:val="12"/>
                            <w:vertAlign w:val="superscript"/>
                          </w:rPr>
                          <w:t>b</w:t>
                        </w:r>
                      </w:hyperlink>
                      <w:r w:rsidRPr="003B6EDE">
                        <w:rPr>
                          <w:b/>
                          <w:bCs/>
                          <w:i/>
                          <w:sz w:val="12"/>
                          <w:szCs w:val="12"/>
                          <w:vertAlign w:val="superscript"/>
                        </w:rPr>
                        <w:t>]</w:t>
                      </w:r>
                      <w:r w:rsidRPr="003B6EDE">
                        <w:rPr>
                          <w:b/>
                          <w:i/>
                          <w:sz w:val="12"/>
                          <w:szCs w:val="12"/>
                        </w:rPr>
                        <w:t> who is a priest.</w:t>
                      </w:r>
                    </w:p>
                    <w:p w14:paraId="4B42412E" w14:textId="77777777" w:rsidR="00CD4320" w:rsidRPr="003B6EDE" w:rsidRDefault="00CD4320" w:rsidP="00255BA1">
                      <w:pPr>
                        <w:pStyle w:val="BodyText"/>
                        <w:spacing w:after="0" w:line="240" w:lineRule="auto"/>
                        <w:contextualSpacing/>
                        <w:jc w:val="both"/>
                        <w:rPr>
                          <w:b/>
                          <w:i/>
                          <w:sz w:val="12"/>
                          <w:szCs w:val="12"/>
                        </w:rPr>
                      </w:pPr>
                      <w:r w:rsidRPr="003B6EDE">
                        <w:rPr>
                          <w:b/>
                          <w:i/>
                          <w:sz w:val="12"/>
                          <w:szCs w:val="12"/>
                        </w:rPr>
                        <w:t xml:space="preserve">   Leviticus 14:3</w:t>
                      </w:r>
                    </w:p>
                    <w:p w14:paraId="47CB6CC9" w14:textId="77777777" w:rsidR="00CD4320" w:rsidRPr="003B6EDE" w:rsidRDefault="00CD4320" w:rsidP="00255BA1">
                      <w:pPr>
                        <w:pStyle w:val="BodyText"/>
                        <w:spacing w:after="0" w:line="240" w:lineRule="auto"/>
                        <w:contextualSpacing/>
                        <w:jc w:val="both"/>
                        <w:rPr>
                          <w:b/>
                          <w:i/>
                          <w:sz w:val="12"/>
                          <w:szCs w:val="12"/>
                        </w:rPr>
                      </w:pPr>
                      <w:r w:rsidRPr="003B6EDE">
                        <w:rPr>
                          <w:b/>
                          <w:i/>
                          <w:sz w:val="12"/>
                          <w:szCs w:val="12"/>
                        </w:rPr>
                        <w:t xml:space="preserve">   </w:t>
                      </w:r>
                      <w:r w:rsidRPr="003B6EDE">
                        <w:rPr>
                          <w:b/>
                          <w:bCs/>
                          <w:i/>
                          <w:sz w:val="12"/>
                          <w:szCs w:val="12"/>
                          <w:vertAlign w:val="superscript"/>
                        </w:rPr>
                        <w:t>3 </w:t>
                      </w:r>
                      <w:r w:rsidRPr="003B6EDE">
                        <w:rPr>
                          <w:b/>
                          <w:i/>
                          <w:sz w:val="12"/>
                          <w:szCs w:val="12"/>
                        </w:rPr>
                        <w:t xml:space="preserve">And the priest shall go forth out of the camp; and the priest shall look, and, behold, if the plague of leprosy </w:t>
                      </w:r>
                      <w:proofErr w:type="gramStart"/>
                      <w:r w:rsidRPr="003B6EDE">
                        <w:rPr>
                          <w:b/>
                          <w:i/>
                          <w:sz w:val="12"/>
                          <w:szCs w:val="12"/>
                        </w:rPr>
                        <w:t>be</w:t>
                      </w:r>
                      <w:proofErr w:type="gramEnd"/>
                      <w:r w:rsidRPr="003B6EDE">
                        <w:rPr>
                          <w:b/>
                          <w:i/>
                          <w:sz w:val="12"/>
                          <w:szCs w:val="12"/>
                        </w:rPr>
                        <w:t xml:space="preserve"> healed in the leper.</w:t>
                      </w:r>
                    </w:p>
                    <w:p w14:paraId="62192426" w14:textId="77777777" w:rsidR="00CD4320" w:rsidRPr="003B6EDE" w:rsidRDefault="00CD4320" w:rsidP="00255BA1">
                      <w:pPr>
                        <w:pStyle w:val="BodyText"/>
                        <w:spacing w:after="0" w:line="240" w:lineRule="auto"/>
                        <w:contextualSpacing/>
                        <w:jc w:val="both"/>
                        <w:rPr>
                          <w:b/>
                          <w:i/>
                          <w:sz w:val="12"/>
                          <w:szCs w:val="12"/>
                        </w:rPr>
                      </w:pPr>
                      <w:r w:rsidRPr="003B6EDE">
                        <w:rPr>
                          <w:b/>
                          <w:i/>
                          <w:sz w:val="12"/>
                          <w:szCs w:val="12"/>
                        </w:rPr>
                        <w:t xml:space="preserve">   Leviticus 14:8</w:t>
                      </w:r>
                    </w:p>
                    <w:p w14:paraId="798CAA6E" w14:textId="77777777" w:rsidR="00CD4320" w:rsidRDefault="00CD4320" w:rsidP="00255BA1">
                      <w:pPr>
                        <w:pStyle w:val="BodyText"/>
                        <w:spacing w:line="240" w:lineRule="auto"/>
                        <w:contextualSpacing/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  <w:r w:rsidRPr="003B6EDE">
                        <w:rPr>
                          <w:b/>
                          <w:i/>
                          <w:sz w:val="12"/>
                          <w:szCs w:val="12"/>
                        </w:rPr>
                        <w:t xml:space="preserve">   </w:t>
                      </w:r>
                      <w:r w:rsidRPr="003B6EDE">
                        <w:rPr>
                          <w:b/>
                          <w:bCs/>
                          <w:i/>
                          <w:sz w:val="12"/>
                          <w:szCs w:val="12"/>
                          <w:vertAlign w:val="superscript"/>
                        </w:rPr>
                        <w:t>8 </w:t>
                      </w:r>
                      <w:r w:rsidRPr="003B6EDE">
                        <w:rPr>
                          <w:b/>
                          <w:i/>
                          <w:sz w:val="12"/>
                          <w:szCs w:val="12"/>
                        </w:rPr>
                        <w:t>And he that is to be cleansed shall wash his clothes, and shave off all his hair, and wash himself in water, that he may be clean: and after that he shall come into the camp, and shall tarry abroad out of his tent seven days</w:t>
                      </w:r>
                      <w:r w:rsidRPr="00255BA1">
                        <w:rPr>
                          <w:i/>
                          <w:sz w:val="16"/>
                          <w:szCs w:val="16"/>
                        </w:rPr>
                        <w:t>.</w:t>
                      </w:r>
                    </w:p>
                    <w:p w14:paraId="24733BFE" w14:textId="77777777" w:rsidR="00CD4320" w:rsidRPr="00660808" w:rsidRDefault="00CD4320" w:rsidP="00255BA1">
                      <w:pPr>
                        <w:pStyle w:val="BodyText"/>
                        <w:spacing w:line="240" w:lineRule="auto"/>
                        <w:contextualSpacing/>
                        <w:jc w:val="both"/>
                        <w:rPr>
                          <w:sz w:val="15"/>
                          <w:szCs w:val="15"/>
                        </w:rPr>
                      </w:pPr>
                      <w:r>
                        <w:t xml:space="preserve">  </w:t>
                      </w:r>
                      <w:r w:rsidRPr="00660808">
                        <w:rPr>
                          <w:sz w:val="15"/>
                          <w:szCs w:val="15"/>
                        </w:rPr>
                        <w:t xml:space="preserve"> The health issues and concerns over leprosy are addressed in the Law given to Moses, and recorded for us in the book of Leviticus</w:t>
                      </w:r>
                    </w:p>
                    <w:p w14:paraId="73D146D4" w14:textId="77777777" w:rsidR="00CD4320" w:rsidRPr="00660808" w:rsidRDefault="00CD4320" w:rsidP="00255BA1">
                      <w:pPr>
                        <w:pStyle w:val="BodyText"/>
                        <w:spacing w:line="240" w:lineRule="auto"/>
                        <w:contextualSpacing/>
                        <w:jc w:val="both"/>
                        <w:rPr>
                          <w:sz w:val="15"/>
                          <w:szCs w:val="15"/>
                        </w:rPr>
                      </w:pPr>
                      <w:r w:rsidRPr="00660808">
                        <w:rPr>
                          <w:sz w:val="15"/>
                          <w:szCs w:val="15"/>
                        </w:rPr>
                        <w:t xml:space="preserve">   As you read through this section of the Bible, do not miss the intricate picture God has painted for us regarding sin, and our defilement by it, and our need of a cure for it.</w:t>
                      </w:r>
                    </w:p>
                    <w:p w14:paraId="3E971EC3" w14:textId="7B2D657E" w:rsidR="00CD4320" w:rsidRPr="00660808" w:rsidRDefault="00CD4320" w:rsidP="00255BA1">
                      <w:pPr>
                        <w:pStyle w:val="BodyText"/>
                        <w:spacing w:line="240" w:lineRule="auto"/>
                        <w:contextualSpacing/>
                        <w:jc w:val="both"/>
                        <w:rPr>
                          <w:sz w:val="15"/>
                          <w:szCs w:val="15"/>
                        </w:rPr>
                      </w:pPr>
                      <w:r w:rsidRPr="00660808">
                        <w:rPr>
                          <w:sz w:val="15"/>
                          <w:szCs w:val="15"/>
                        </w:rPr>
                        <w:t xml:space="preserve">   To depict the concept in a mathematical equation, it would sim</w:t>
                      </w:r>
                      <w:r w:rsidR="00121529">
                        <w:rPr>
                          <w:sz w:val="15"/>
                          <w:szCs w:val="15"/>
                        </w:rPr>
                        <w:t>ply</w:t>
                      </w:r>
                      <w:r w:rsidRPr="00660808">
                        <w:rPr>
                          <w:sz w:val="15"/>
                          <w:szCs w:val="15"/>
                        </w:rPr>
                        <w:t xml:space="preserve"> be written as </w:t>
                      </w:r>
                    </w:p>
                    <w:p w14:paraId="46840079" w14:textId="77777777" w:rsidR="00CD4320" w:rsidRPr="00660808" w:rsidRDefault="00CD4320" w:rsidP="00086B47">
                      <w:pPr>
                        <w:pStyle w:val="BodyText"/>
                        <w:spacing w:line="240" w:lineRule="auto"/>
                        <w:contextualSpacing/>
                        <w:jc w:val="center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660808">
                        <w:rPr>
                          <w:b/>
                          <w:i/>
                          <w:sz w:val="15"/>
                          <w:szCs w:val="15"/>
                        </w:rPr>
                        <w:t>Leprosy=Sin</w:t>
                      </w:r>
                    </w:p>
                    <w:p w14:paraId="5112EF6F" w14:textId="77777777" w:rsidR="00CD4320" w:rsidRPr="00F97658" w:rsidRDefault="00CD4320" w:rsidP="00086B47">
                      <w:pPr>
                        <w:pStyle w:val="BodyText"/>
                        <w:spacing w:line="240" w:lineRule="auto"/>
                        <w:contextualSpacing/>
                        <w:jc w:val="both"/>
                        <w:rPr>
                          <w:sz w:val="16"/>
                          <w:szCs w:val="16"/>
                        </w:rPr>
                      </w:pPr>
                      <w:r w:rsidRPr="00660808">
                        <w:rPr>
                          <w:sz w:val="15"/>
                          <w:szCs w:val="15"/>
                        </w:rPr>
                        <w:t xml:space="preserve">   The following list is certainly not exhaustive. Look through it and see if you can find any parallels between leprosy and sin.</w:t>
                      </w:r>
                    </w:p>
                    <w:p w14:paraId="5E78481E" w14:textId="77777777" w:rsidR="00CD4320" w:rsidRPr="00660808" w:rsidRDefault="00CD4320" w:rsidP="004F4B9C">
                      <w:pPr>
                        <w:pStyle w:val="BodyText"/>
                        <w:spacing w:after="0" w:line="240" w:lineRule="auto"/>
                        <w:contextualSpacing/>
                        <w:jc w:val="both"/>
                        <w:rPr>
                          <w:sz w:val="15"/>
                          <w:szCs w:val="15"/>
                        </w:rPr>
                      </w:pPr>
                      <w:r w:rsidRPr="00660808">
                        <w:rPr>
                          <w:sz w:val="15"/>
                          <w:szCs w:val="15"/>
                        </w:rPr>
                        <w:t xml:space="preserve">   1.  It is not a respecter of persons.  Everyone can have the problem.</w:t>
                      </w:r>
                    </w:p>
                    <w:p w14:paraId="47739C16" w14:textId="77777777" w:rsidR="00CD4320" w:rsidRPr="00660808" w:rsidRDefault="00CD4320" w:rsidP="004F4B9C">
                      <w:pPr>
                        <w:pStyle w:val="BodyText"/>
                        <w:spacing w:after="0" w:line="240" w:lineRule="auto"/>
                        <w:contextualSpacing/>
                        <w:jc w:val="both"/>
                        <w:rPr>
                          <w:sz w:val="15"/>
                          <w:szCs w:val="15"/>
                        </w:rPr>
                      </w:pPr>
                      <w:r w:rsidRPr="00660808">
                        <w:rPr>
                          <w:sz w:val="15"/>
                          <w:szCs w:val="15"/>
                        </w:rPr>
                        <w:t xml:space="preserve">   2.  It starts from within, and then soon shows its ugly head.</w:t>
                      </w:r>
                    </w:p>
                    <w:p w14:paraId="3937D521" w14:textId="77777777" w:rsidR="00CD4320" w:rsidRPr="00660808" w:rsidRDefault="00CD4320" w:rsidP="004F4B9C">
                      <w:pPr>
                        <w:pStyle w:val="BodyText"/>
                        <w:spacing w:after="0" w:line="240" w:lineRule="auto"/>
                        <w:contextualSpacing/>
                        <w:jc w:val="both"/>
                        <w:rPr>
                          <w:sz w:val="15"/>
                          <w:szCs w:val="15"/>
                        </w:rPr>
                      </w:pPr>
                      <w:r w:rsidRPr="00660808">
                        <w:rPr>
                          <w:sz w:val="15"/>
                          <w:szCs w:val="15"/>
                        </w:rPr>
                        <w:t xml:space="preserve">   3.  It begins small, but never stays that way.</w:t>
                      </w:r>
                    </w:p>
                    <w:p w14:paraId="2DF8245D" w14:textId="77777777" w:rsidR="00CD4320" w:rsidRPr="00660808" w:rsidRDefault="00CD4320" w:rsidP="004F4B9C">
                      <w:pPr>
                        <w:pStyle w:val="BodyText"/>
                        <w:spacing w:after="0" w:line="240" w:lineRule="auto"/>
                        <w:contextualSpacing/>
                        <w:jc w:val="both"/>
                        <w:rPr>
                          <w:sz w:val="15"/>
                          <w:szCs w:val="15"/>
                        </w:rPr>
                      </w:pPr>
                      <w:r w:rsidRPr="00660808">
                        <w:rPr>
                          <w:sz w:val="15"/>
                          <w:szCs w:val="15"/>
                        </w:rPr>
                        <w:t xml:space="preserve">   4.  It is loathsome and deadly.</w:t>
                      </w:r>
                    </w:p>
                    <w:p w14:paraId="2397C14E" w14:textId="77777777" w:rsidR="00CD4320" w:rsidRPr="00660808" w:rsidRDefault="00CD4320" w:rsidP="004F4B9C">
                      <w:pPr>
                        <w:pStyle w:val="BodyText"/>
                        <w:spacing w:after="0" w:line="240" w:lineRule="auto"/>
                        <w:contextualSpacing/>
                        <w:jc w:val="both"/>
                        <w:rPr>
                          <w:sz w:val="15"/>
                          <w:szCs w:val="15"/>
                        </w:rPr>
                      </w:pPr>
                      <w:r w:rsidRPr="00660808">
                        <w:rPr>
                          <w:sz w:val="15"/>
                          <w:szCs w:val="15"/>
                        </w:rPr>
                        <w:t xml:space="preserve">   5.  We need to actively guard ourselves against it.  Limit exposure and shun it.</w:t>
                      </w:r>
                    </w:p>
                    <w:p w14:paraId="0FDF85AF" w14:textId="77777777" w:rsidR="00CD4320" w:rsidRPr="00660808" w:rsidRDefault="00CD4320" w:rsidP="004F4B9C">
                      <w:pPr>
                        <w:pStyle w:val="BodyText"/>
                        <w:spacing w:after="0" w:line="240" w:lineRule="auto"/>
                        <w:contextualSpacing/>
                        <w:jc w:val="both"/>
                        <w:rPr>
                          <w:sz w:val="15"/>
                          <w:szCs w:val="15"/>
                        </w:rPr>
                      </w:pPr>
                      <w:r w:rsidRPr="00660808">
                        <w:rPr>
                          <w:sz w:val="15"/>
                          <w:szCs w:val="15"/>
                        </w:rPr>
                        <w:t xml:space="preserve">   6.  It needs to be put away and avoided at all costs.</w:t>
                      </w:r>
                    </w:p>
                    <w:p w14:paraId="0D1854D5" w14:textId="77777777" w:rsidR="00CD4320" w:rsidRPr="00660808" w:rsidRDefault="00CD4320" w:rsidP="004F4B9C">
                      <w:pPr>
                        <w:pStyle w:val="BodyText"/>
                        <w:spacing w:after="0" w:line="240" w:lineRule="auto"/>
                        <w:contextualSpacing/>
                        <w:jc w:val="both"/>
                        <w:rPr>
                          <w:sz w:val="15"/>
                          <w:szCs w:val="15"/>
                        </w:rPr>
                      </w:pPr>
                      <w:r w:rsidRPr="00660808">
                        <w:rPr>
                          <w:sz w:val="15"/>
                          <w:szCs w:val="15"/>
                        </w:rPr>
                        <w:t xml:space="preserve">   7.  It progresses slowly, but surely.  Do not let it fool you.</w:t>
                      </w:r>
                    </w:p>
                    <w:p w14:paraId="797B2314" w14:textId="77777777" w:rsidR="00CD4320" w:rsidRPr="00660808" w:rsidRDefault="00CD4320" w:rsidP="004F4B9C">
                      <w:pPr>
                        <w:pStyle w:val="BodyText"/>
                        <w:spacing w:after="0" w:line="240" w:lineRule="auto"/>
                        <w:contextualSpacing/>
                        <w:jc w:val="both"/>
                        <w:rPr>
                          <w:sz w:val="15"/>
                          <w:szCs w:val="15"/>
                        </w:rPr>
                      </w:pPr>
                      <w:r w:rsidRPr="00660808">
                        <w:rPr>
                          <w:sz w:val="15"/>
                          <w:szCs w:val="15"/>
                        </w:rPr>
                        <w:t xml:space="preserve">   8.  It is unclean and disgusting.</w:t>
                      </w:r>
                    </w:p>
                    <w:p w14:paraId="03FD9CD9" w14:textId="77777777" w:rsidR="00CD4320" w:rsidRPr="00660808" w:rsidRDefault="00CD4320" w:rsidP="004F4B9C">
                      <w:pPr>
                        <w:pStyle w:val="BodyText"/>
                        <w:spacing w:after="0" w:line="240" w:lineRule="auto"/>
                        <w:contextualSpacing/>
                        <w:jc w:val="both"/>
                        <w:rPr>
                          <w:sz w:val="15"/>
                          <w:szCs w:val="15"/>
                        </w:rPr>
                      </w:pPr>
                      <w:r w:rsidRPr="00660808">
                        <w:rPr>
                          <w:sz w:val="15"/>
                          <w:szCs w:val="15"/>
                        </w:rPr>
                        <w:t xml:space="preserve">   9.  It is often not initially painful.  The victim is desensitized to it.</w:t>
                      </w:r>
                    </w:p>
                    <w:p w14:paraId="3376D792" w14:textId="77777777" w:rsidR="00CD4320" w:rsidRPr="00660808" w:rsidRDefault="00CD4320" w:rsidP="004F4B9C">
                      <w:pPr>
                        <w:pStyle w:val="BodyText"/>
                        <w:spacing w:after="0" w:line="240" w:lineRule="auto"/>
                        <w:contextualSpacing/>
                        <w:jc w:val="both"/>
                        <w:rPr>
                          <w:sz w:val="15"/>
                          <w:szCs w:val="15"/>
                        </w:rPr>
                      </w:pPr>
                      <w:r w:rsidRPr="00660808">
                        <w:rPr>
                          <w:sz w:val="15"/>
                          <w:szCs w:val="15"/>
                        </w:rPr>
                        <w:t xml:space="preserve">   10.  It separates the victim from others.</w:t>
                      </w:r>
                    </w:p>
                    <w:p w14:paraId="7138D25B" w14:textId="77777777" w:rsidR="00CD4320" w:rsidRPr="00660808" w:rsidRDefault="00CD4320" w:rsidP="00086B47">
                      <w:pPr>
                        <w:pStyle w:val="BodyText"/>
                        <w:spacing w:line="240" w:lineRule="auto"/>
                        <w:contextualSpacing/>
                        <w:jc w:val="both"/>
                        <w:rPr>
                          <w:sz w:val="15"/>
                          <w:szCs w:val="15"/>
                        </w:rPr>
                      </w:pPr>
                      <w:r w:rsidRPr="00660808">
                        <w:rPr>
                          <w:sz w:val="15"/>
                          <w:szCs w:val="15"/>
                        </w:rPr>
                        <w:t xml:space="preserve">   11.  The victim is lonely.</w:t>
                      </w:r>
                    </w:p>
                    <w:p w14:paraId="2BEAD07D" w14:textId="77777777" w:rsidR="00CD4320" w:rsidRPr="00660808" w:rsidRDefault="00CD4320" w:rsidP="00086B47">
                      <w:pPr>
                        <w:pStyle w:val="BodyText"/>
                        <w:spacing w:line="240" w:lineRule="auto"/>
                        <w:contextualSpacing/>
                        <w:jc w:val="both"/>
                        <w:rPr>
                          <w:sz w:val="15"/>
                          <w:szCs w:val="15"/>
                        </w:rPr>
                      </w:pPr>
                      <w:r w:rsidRPr="00660808">
                        <w:rPr>
                          <w:sz w:val="15"/>
                          <w:szCs w:val="15"/>
                        </w:rPr>
                        <w:t xml:space="preserve">   12.  It can be contagious.  There is no immunization known to man.</w:t>
                      </w:r>
                    </w:p>
                    <w:p w14:paraId="6A4D26BF" w14:textId="77777777" w:rsidR="00CD4320" w:rsidRPr="00660808" w:rsidRDefault="00CD4320" w:rsidP="00086B47">
                      <w:pPr>
                        <w:pStyle w:val="BodyText"/>
                        <w:spacing w:line="240" w:lineRule="auto"/>
                        <w:contextualSpacing/>
                        <w:jc w:val="both"/>
                        <w:rPr>
                          <w:sz w:val="15"/>
                          <w:szCs w:val="15"/>
                        </w:rPr>
                      </w:pPr>
                      <w:r w:rsidRPr="00660808">
                        <w:rPr>
                          <w:sz w:val="15"/>
                          <w:szCs w:val="15"/>
                        </w:rPr>
                        <w:t xml:space="preserve">   But there is a possibility of a cure, and an amazing process associated with it.  In the rituals surrounding a confirmed cure, we see a clear picture of the work of Jesus upon the cross.</w:t>
                      </w:r>
                    </w:p>
                    <w:p w14:paraId="2CD45756" w14:textId="77777777" w:rsidR="00CD4320" w:rsidRPr="00660808" w:rsidRDefault="00CD4320" w:rsidP="001B3901">
                      <w:pPr>
                        <w:pStyle w:val="BodyText"/>
                        <w:spacing w:line="240" w:lineRule="auto"/>
                        <w:contextualSpacing/>
                        <w:jc w:val="center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660808">
                        <w:rPr>
                          <w:b/>
                          <w:i/>
                          <w:sz w:val="15"/>
                          <w:szCs w:val="15"/>
                        </w:rPr>
                        <w:t>The Cure=Jesus</w:t>
                      </w:r>
                    </w:p>
                    <w:p w14:paraId="692751EF" w14:textId="77777777" w:rsidR="00CD4320" w:rsidRDefault="00CD4320" w:rsidP="00086B47">
                      <w:pPr>
                        <w:pStyle w:val="BodyText"/>
                        <w:spacing w:line="240" w:lineRule="auto"/>
                        <w:contextualSpacing/>
                        <w:jc w:val="both"/>
                      </w:pPr>
                    </w:p>
                    <w:p w14:paraId="247F39E8" w14:textId="77777777" w:rsidR="00CD4320" w:rsidRPr="00086B47" w:rsidRDefault="00CD4320" w:rsidP="00086B47">
                      <w:pPr>
                        <w:pStyle w:val="BodyText"/>
                        <w:spacing w:line="240" w:lineRule="auto"/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F955C6" w14:textId="77777777" w:rsidR="00BD11F5" w:rsidRPr="00D91A69" w:rsidRDefault="00660808" w:rsidP="00BD11F5">
      <w:pPr>
        <w:rPr>
          <w:sz w:val="12"/>
          <w:szCs w:val="12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0989ED07" wp14:editId="0B56EE4D">
                <wp:simplePos x="0" y="0"/>
                <wp:positionH relativeFrom="page">
                  <wp:posOffset>4105275</wp:posOffset>
                </wp:positionH>
                <wp:positionV relativeFrom="page">
                  <wp:posOffset>2743200</wp:posOffset>
                </wp:positionV>
                <wp:extent cx="1647825" cy="2286000"/>
                <wp:effectExtent l="0" t="0" r="3175" b="0"/>
                <wp:wrapNone/>
                <wp:docPr id="11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7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6" type="#_x0000_t202" style="position:absolute;margin-left:323.25pt;margin-top:3in;width:129.75pt;height:180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</w:p>
    <w:p w14:paraId="2A5C66C5" w14:textId="77777777" w:rsidR="00BD11F5" w:rsidRPr="00BD11F5" w:rsidRDefault="009B6CDA" w:rsidP="00BD11F5"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2100C1C3" wp14:editId="35161BC0">
                <wp:simplePos x="0" y="0"/>
                <wp:positionH relativeFrom="column">
                  <wp:posOffset>5372100</wp:posOffset>
                </wp:positionH>
                <wp:positionV relativeFrom="paragraph">
                  <wp:posOffset>102870</wp:posOffset>
                </wp:positionV>
                <wp:extent cx="1676400" cy="2257425"/>
                <wp:effectExtent l="0" t="0" r="25400" b="28575"/>
                <wp:wrapThrough wrapText="bothSides">
                  <wp:wrapPolygon edited="0">
                    <wp:start x="0" y="0"/>
                    <wp:lineTo x="0" y="21630"/>
                    <wp:lineTo x="21600" y="21630"/>
                    <wp:lineTo x="21600" y="0"/>
                    <wp:lineTo x="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FAB63" w14:textId="77777777" w:rsidR="00CD4320" w:rsidRDefault="00CD4320" w:rsidP="004000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Upcoming Dinner Theater</w:t>
                            </w:r>
                          </w:p>
                          <w:p w14:paraId="337EAE96" w14:textId="77777777" w:rsidR="00CD4320" w:rsidRPr="009B6CDA" w:rsidRDefault="00CD4320" w:rsidP="00927A72">
                            <w:pPr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B6CDA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  Do not forget the meal that is planned for March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14th</w:t>
                            </w:r>
                            <w:r w:rsidRPr="009B6CDA">
                              <w:rPr>
                                <w:rFonts w:cs="Arial"/>
                                <w:sz w:val="16"/>
                                <w:szCs w:val="16"/>
                              </w:rPr>
                              <w:t>.  Critics have hailed it…</w:t>
                            </w:r>
                            <w:r w:rsidRPr="009B6CDA"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14:paraId="1DFC7E1F" w14:textId="77777777" w:rsidR="00CD4320" w:rsidRPr="009B6CDA" w:rsidRDefault="00CD4320" w:rsidP="00927A72">
                            <w:pPr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B6CDA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  …</w:t>
                            </w:r>
                            <w:proofErr w:type="gramStart"/>
                            <w:r w:rsidRPr="009B6CDA">
                              <w:rPr>
                                <w:i/>
                                <w:sz w:val="16"/>
                                <w:szCs w:val="16"/>
                              </w:rPr>
                              <w:t>more</w:t>
                            </w:r>
                            <w:proofErr w:type="gramEnd"/>
                            <w:r w:rsidRPr="009B6CDA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fun than 14 bagpipes playing Mozart 15</w:t>
                            </w:r>
                            <w:r w:rsidRPr="009B6CDA">
                              <w:rPr>
                                <w:i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9B6CDA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Symphony in D minor, while Sir Augustus Hamby reads passages from his memoirs in Latin.  Lets face it.  Anything would have to be better than that.  So plan to go to the meal already!!!!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423pt;margin-top:8.1pt;width:132pt;height:177.75pt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" fillcolor="white [3201]" strokeweight=".5pt">
                <v:textbox>
                  <w:txbxContent>
                    <w:p w:rsidR="00CD4320" w:rsidRDefault="00CD4320" w:rsidP="00400022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Upcoming Dinner Theater</w:t>
                      </w:r>
                    </w:p>
                    <w:p w:rsidR="00CD4320" w:rsidRPr="009B6CDA" w:rsidRDefault="00CD4320" w:rsidP="00927A72">
                      <w:pPr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  <w:r w:rsidRPr="009B6CDA">
                        <w:rPr>
                          <w:rFonts w:cs="Arial"/>
                          <w:sz w:val="16"/>
                          <w:szCs w:val="16"/>
                        </w:rPr>
                        <w:t xml:space="preserve">   Do not forget the meal that is planned for March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 14th</w:t>
                      </w:r>
                      <w:r w:rsidRPr="009B6CDA">
                        <w:rPr>
                          <w:rFonts w:cs="Arial"/>
                          <w:sz w:val="16"/>
                          <w:szCs w:val="16"/>
                        </w:rPr>
                        <w:t>.  Critics have hailed it…</w:t>
                      </w:r>
                      <w:r w:rsidRPr="009B6CDA">
                        <w:rPr>
                          <w:sz w:val="16"/>
                          <w:szCs w:val="16"/>
                        </w:rPr>
                        <w:t xml:space="preserve">   </w:t>
                      </w:r>
                    </w:p>
                    <w:p w:rsidR="00CD4320" w:rsidRPr="009B6CDA" w:rsidRDefault="00CD4320" w:rsidP="00927A72">
                      <w:pPr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  <w:r w:rsidRPr="009B6CDA">
                        <w:rPr>
                          <w:i/>
                          <w:sz w:val="16"/>
                          <w:szCs w:val="16"/>
                        </w:rPr>
                        <w:t xml:space="preserve">   …</w:t>
                      </w:r>
                      <w:proofErr w:type="gramStart"/>
                      <w:r w:rsidRPr="009B6CDA">
                        <w:rPr>
                          <w:i/>
                          <w:sz w:val="16"/>
                          <w:szCs w:val="16"/>
                        </w:rPr>
                        <w:t>more</w:t>
                      </w:r>
                      <w:proofErr w:type="gramEnd"/>
                      <w:r w:rsidRPr="009B6CDA">
                        <w:rPr>
                          <w:i/>
                          <w:sz w:val="16"/>
                          <w:szCs w:val="16"/>
                        </w:rPr>
                        <w:t xml:space="preserve"> fun than 14 bagpipes playing Mozart 15</w:t>
                      </w:r>
                      <w:r w:rsidRPr="009B6CDA">
                        <w:rPr>
                          <w:i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9B6CDA">
                        <w:rPr>
                          <w:i/>
                          <w:sz w:val="16"/>
                          <w:szCs w:val="16"/>
                        </w:rPr>
                        <w:t xml:space="preserve"> Symphony in D minor, while Sir Augustus Hamby reads passages from his memoirs in Latin.  Lets face it.  Anything would have to be better than that.  So plan to go to the meal already!!!!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5DF653D" w14:textId="77777777" w:rsidR="00BD11F5" w:rsidRPr="00BD11F5" w:rsidRDefault="00BD11F5" w:rsidP="00BD11F5"/>
    <w:p w14:paraId="563BAE8C" w14:textId="77777777" w:rsidR="00BD11F5" w:rsidRPr="00BD11F5" w:rsidRDefault="00BD11F5" w:rsidP="00BD11F5"/>
    <w:p w14:paraId="4AA42573" w14:textId="77777777" w:rsidR="00BD11F5" w:rsidRPr="00BD11F5" w:rsidRDefault="00BD11F5" w:rsidP="00BD11F5"/>
    <w:p w14:paraId="163D7888" w14:textId="77777777" w:rsidR="00BD11F5" w:rsidRPr="00BD11F5" w:rsidRDefault="00BD11F5" w:rsidP="00BD11F5"/>
    <w:p w14:paraId="4F45C562" w14:textId="77777777" w:rsidR="00BD11F5" w:rsidRPr="00BD11F5" w:rsidRDefault="00BD11F5" w:rsidP="00BD11F5"/>
    <w:p w14:paraId="42B2217C" w14:textId="77777777" w:rsidR="00BD11F5" w:rsidRPr="00BD11F5" w:rsidRDefault="00BD11F5" w:rsidP="00BD11F5"/>
    <w:p w14:paraId="46BB6691" w14:textId="77777777" w:rsidR="00BD11F5" w:rsidRPr="00BD11F5" w:rsidRDefault="00BD11F5" w:rsidP="00BD11F5"/>
    <w:p w14:paraId="1E5A9E52" w14:textId="77777777" w:rsidR="00BD11F5" w:rsidRPr="00BD11F5" w:rsidRDefault="00D65E23" w:rsidP="00BD11F5"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C335A49" wp14:editId="491B6B93">
                <wp:simplePos x="0" y="0"/>
                <wp:positionH relativeFrom="column">
                  <wp:posOffset>123825</wp:posOffset>
                </wp:positionH>
                <wp:positionV relativeFrom="paragraph">
                  <wp:posOffset>81915</wp:posOffset>
                </wp:positionV>
                <wp:extent cx="1524000" cy="815340"/>
                <wp:effectExtent l="0" t="0" r="19050" b="228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815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37E6E" w14:textId="77777777" w:rsidR="00CD4320" w:rsidRDefault="00CD4320" w:rsidP="00E41A0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Armadillo</w:t>
                            </w:r>
                          </w:p>
                          <w:p w14:paraId="1EA6465D" w14:textId="77777777" w:rsidR="00CD4320" w:rsidRPr="00E41A01" w:rsidRDefault="00CD4320" w:rsidP="00E41A0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Kinda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Tastes Like Chicken?)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9.75pt;margin-top:6.45pt;width:120pt;height:64.2pt;z-index:25171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" fillcolor="white [3201]" strokeweight=".5pt">
                <v:textbox>
                  <w:txbxContent>
                    <w:p w:rsidR="00C64A15" w:rsidRDefault="00E41A01" w:rsidP="00E41A0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Armadillo</w:t>
                      </w:r>
                    </w:p>
                    <w:p w:rsidR="00E41A01" w:rsidRPr="00E41A01" w:rsidRDefault="00E41A01" w:rsidP="00E41A0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(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Kinda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Tastes 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Like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Chicken?)</w:t>
                      </w:r>
                    </w:p>
                  </w:txbxContent>
                </v:textbox>
              </v:shape>
            </w:pict>
          </mc:Fallback>
        </mc:AlternateContent>
      </w:r>
    </w:p>
    <w:p w14:paraId="15787ADF" w14:textId="77777777" w:rsidR="00BD11F5" w:rsidRDefault="00BD11F5"/>
    <w:p w14:paraId="4A0E70A3" w14:textId="77777777" w:rsidR="00BD11F5" w:rsidRDefault="00BD11F5"/>
    <w:p w14:paraId="2703FCD3" w14:textId="77777777" w:rsidR="00BD11F5" w:rsidRDefault="00BD11F5" w:rsidP="00BD11F5">
      <w:pPr>
        <w:tabs>
          <w:tab w:val="left" w:pos="1605"/>
        </w:tabs>
      </w:pPr>
      <w:r>
        <w:tab/>
      </w:r>
    </w:p>
    <w:p w14:paraId="5F06FBCC" w14:textId="476F414C" w:rsidR="00E841AB" w:rsidRPr="00B30661" w:rsidRDefault="007767BC">
      <w:pPr>
        <w:rPr>
          <w:noProof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1CE3F77" wp14:editId="2C853DD6">
                <wp:simplePos x="0" y="0"/>
                <wp:positionH relativeFrom="column">
                  <wp:posOffset>5372100</wp:posOffset>
                </wp:positionH>
                <wp:positionV relativeFrom="paragraph">
                  <wp:posOffset>400685</wp:posOffset>
                </wp:positionV>
                <wp:extent cx="1704975" cy="28575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93BBF" w14:textId="77777777" w:rsidR="00CD4320" w:rsidRPr="001B05BE" w:rsidRDefault="00CD4320" w:rsidP="001B05B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1B05BE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The Illusion Explained</w:t>
                            </w:r>
                          </w:p>
                          <w:p w14:paraId="4175D412" w14:textId="77777777" w:rsidR="00CD4320" w:rsidRDefault="00CD4320" w:rsidP="001B05BE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</w:p>
                          <w:p w14:paraId="0EA1FC15" w14:textId="605BD72A" w:rsidR="007767BC" w:rsidRDefault="00CD4320" w:rsidP="001B05BE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9B6CDA">
                              <w:rPr>
                                <w:sz w:val="16"/>
                                <w:szCs w:val="16"/>
                              </w:rPr>
                              <w:t xml:space="preserve">   Many people wonder how the paper cutter illusion is performed.  In the past, I have been reluctant to give away my secrets.  </w:t>
                            </w:r>
                            <w:r w:rsidR="007767BC">
                              <w:rPr>
                                <w:sz w:val="16"/>
                                <w:szCs w:val="16"/>
                              </w:rPr>
                              <w:t>It has nothing to do with an illusionist’s code.  I just have chosen to not reveal my methods.</w:t>
                            </w:r>
                          </w:p>
                          <w:p w14:paraId="60558D87" w14:textId="06E60871" w:rsidR="00CD4320" w:rsidRPr="009B6CDA" w:rsidRDefault="007767BC" w:rsidP="001B05BE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CD4320" w:rsidRPr="009B6CDA">
                              <w:rPr>
                                <w:sz w:val="16"/>
                                <w:szCs w:val="16"/>
                              </w:rPr>
                              <w:t>But, I considered the idea for a while, and came to the conclusion that you might enjoy knowing the truth about it.   It will require an in depth explanation.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CD4320" w:rsidRPr="009B6CDA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CD4320" w:rsidRPr="009B6CDA">
                              <w:rPr>
                                <w:sz w:val="16"/>
                                <w:szCs w:val="16"/>
                              </w:rPr>
                              <w:t xml:space="preserve">So, for the first time ever, I will reveal the deep dark secret of this wonderful trick. </w:t>
                            </w:r>
                          </w:p>
                          <w:p w14:paraId="4D236FD3" w14:textId="77777777" w:rsidR="00CD4320" w:rsidRPr="009B6CDA" w:rsidRDefault="00CD4320" w:rsidP="001B05BE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9B6CDA">
                              <w:rPr>
                                <w:sz w:val="16"/>
                                <w:szCs w:val="16"/>
                              </w:rPr>
                              <w:t xml:space="preserve">   The most important step in performing this trick is to obtain and prepare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with special care </w:t>
                            </w:r>
                            <w:r w:rsidRPr="009B6CDA">
                              <w:rPr>
                                <w:sz w:val="16"/>
                                <w:szCs w:val="16"/>
                              </w:rPr>
                              <w:t xml:space="preserve">the </w:t>
                            </w:r>
                          </w:p>
                          <w:p w14:paraId="6385CE30" w14:textId="77777777" w:rsidR="00CD4320" w:rsidRPr="00B660DF" w:rsidRDefault="00CD4320" w:rsidP="00B660D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F43EDCB" w14:textId="77777777" w:rsidR="00CD4320" w:rsidRPr="005A3163" w:rsidRDefault="00CD4320" w:rsidP="005A3163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9" type="#_x0000_t202" style="position:absolute;margin-left:423pt;margin-top:31.55pt;width:134.25pt;height:2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" fillcolor="white [3201]" stroked="f" strokeweight="1pt">
                <v:textbox>
                  <w:txbxContent>
                    <w:p w14:paraId="31F93BBF" w14:textId="77777777" w:rsidR="00CD4320" w:rsidRPr="001B05BE" w:rsidRDefault="00CD4320" w:rsidP="001B05BE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1B05BE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The Illusion Explained</w:t>
                      </w:r>
                    </w:p>
                    <w:p w14:paraId="4175D412" w14:textId="77777777" w:rsidR="00CD4320" w:rsidRDefault="00CD4320" w:rsidP="001B05BE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</w:t>
                      </w:r>
                    </w:p>
                    <w:p w14:paraId="0EA1FC15" w14:textId="605BD72A" w:rsidR="007767BC" w:rsidRDefault="00CD4320" w:rsidP="001B05BE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9B6CDA">
                        <w:rPr>
                          <w:sz w:val="16"/>
                          <w:szCs w:val="16"/>
                        </w:rPr>
                        <w:t xml:space="preserve">   Many people wonder how the paper cutter illusion is performed.  In the past, I have been reluctant to give away my secrets.  </w:t>
                      </w:r>
                      <w:r w:rsidR="007767BC">
                        <w:rPr>
                          <w:sz w:val="16"/>
                          <w:szCs w:val="16"/>
                        </w:rPr>
                        <w:t>It has nothing to do with an illusionist’s code.  I just have chosen to not reveal my methods.</w:t>
                      </w:r>
                    </w:p>
                    <w:p w14:paraId="60558D87" w14:textId="06E60871" w:rsidR="00CD4320" w:rsidRPr="009B6CDA" w:rsidRDefault="007767BC" w:rsidP="001B05BE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="00CD4320" w:rsidRPr="009B6CDA">
                        <w:rPr>
                          <w:sz w:val="16"/>
                          <w:szCs w:val="16"/>
                        </w:rPr>
                        <w:t>But, I considered the idea for a while, and came to the conclusion that you might enjoy knowing the truth about it.   It will require an in depth explanation.</w:t>
                      </w:r>
                      <w:r>
                        <w:rPr>
                          <w:sz w:val="16"/>
                          <w:szCs w:val="16"/>
                        </w:rPr>
                        <w:t xml:space="preserve">    </w:t>
                      </w:r>
                      <w:r w:rsidR="00CD4320" w:rsidRPr="009B6CDA">
                        <w:rPr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</w:t>
                      </w:r>
                      <w:r w:rsidR="00CD4320" w:rsidRPr="009B6CDA">
                        <w:rPr>
                          <w:sz w:val="16"/>
                          <w:szCs w:val="16"/>
                        </w:rPr>
                        <w:t xml:space="preserve">So, for the first time ever, I will reveal the deep dark secret of this wonderful trick. </w:t>
                      </w:r>
                    </w:p>
                    <w:p w14:paraId="4D236FD3" w14:textId="77777777" w:rsidR="00CD4320" w:rsidRPr="009B6CDA" w:rsidRDefault="00CD4320" w:rsidP="001B05BE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9B6CDA">
                        <w:rPr>
                          <w:sz w:val="16"/>
                          <w:szCs w:val="16"/>
                        </w:rPr>
                        <w:t xml:space="preserve">   The most important step in performing this trick is to obtain and prepare </w:t>
                      </w:r>
                      <w:r>
                        <w:rPr>
                          <w:sz w:val="16"/>
                          <w:szCs w:val="16"/>
                        </w:rPr>
                        <w:t xml:space="preserve">with special care </w:t>
                      </w:r>
                      <w:r w:rsidRPr="009B6CDA">
                        <w:rPr>
                          <w:sz w:val="16"/>
                          <w:szCs w:val="16"/>
                        </w:rPr>
                        <w:t xml:space="preserve">the </w:t>
                      </w:r>
                    </w:p>
                    <w:p w14:paraId="6385CE30" w14:textId="77777777" w:rsidR="00CD4320" w:rsidRPr="00B660DF" w:rsidRDefault="00CD4320" w:rsidP="00B660D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F43EDCB" w14:textId="77777777" w:rsidR="00CD4320" w:rsidRPr="005A3163" w:rsidRDefault="00CD4320" w:rsidP="005A316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660808">
        <w:rPr>
          <w:noProof/>
        </w:rPr>
        <w:drawing>
          <wp:anchor distT="0" distB="0" distL="114300" distR="114300" simplePos="0" relativeHeight="251727360" behindDoc="0" locked="0" layoutInCell="1" allowOverlap="1" wp14:anchorId="3BFAC410" wp14:editId="1E40759A">
            <wp:simplePos x="0" y="0"/>
            <wp:positionH relativeFrom="column">
              <wp:posOffset>4229100</wp:posOffset>
            </wp:positionH>
            <wp:positionV relativeFrom="paragraph">
              <wp:posOffset>286385</wp:posOffset>
            </wp:positionV>
            <wp:extent cx="552450" cy="378823"/>
            <wp:effectExtent l="0" t="0" r="6350" b="2540"/>
            <wp:wrapNone/>
            <wp:docPr id="13" name="Picture 13" descr="https://encrypted-tbn0.gstatic.com/images?q=tbn:ANd9GcTtKIjxy-Fz-eH-ijuyw0CYMQ2ozvYA3Pc9rBBWGomOiVbQSHv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TtKIjxy-Fz-eH-ijuyw0CYMQ2ozvYA3Pc9rBBWGomOiVbQSHv-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808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9EC5BFB" wp14:editId="6B916726">
                <wp:simplePos x="0" y="0"/>
                <wp:positionH relativeFrom="column">
                  <wp:posOffset>3657600</wp:posOffset>
                </wp:positionH>
                <wp:positionV relativeFrom="paragraph">
                  <wp:posOffset>172085</wp:posOffset>
                </wp:positionV>
                <wp:extent cx="1689100" cy="3086100"/>
                <wp:effectExtent l="0" t="0" r="38100" b="381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4BE56" w14:textId="77777777" w:rsidR="00660808" w:rsidRDefault="00660808" w:rsidP="00660808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14:paraId="1B46BD64" w14:textId="77777777" w:rsidR="00660808" w:rsidRDefault="00660808" w:rsidP="00660808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14:paraId="03DC5822" w14:textId="77777777" w:rsidR="00660808" w:rsidRDefault="00660808" w:rsidP="00660808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14:paraId="372DC9AC" w14:textId="77777777" w:rsidR="00660808" w:rsidRPr="00337534" w:rsidRDefault="00660808" w:rsidP="00660808">
                            <w:pPr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337534">
                              <w:rPr>
                                <w:sz w:val="14"/>
                                <w:szCs w:val="14"/>
                              </w:rPr>
                              <w:t xml:space="preserve">   We all know that this very recognizable shape does not even come close to looking like the real human heart, so, just where did this symbol come from?</w:t>
                            </w:r>
                          </w:p>
                          <w:p w14:paraId="729EA399" w14:textId="77777777" w:rsidR="00660808" w:rsidRPr="00337534" w:rsidRDefault="00660808" w:rsidP="00660808">
                            <w:pPr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337534">
                              <w:rPr>
                                <w:sz w:val="14"/>
                                <w:szCs w:val="14"/>
                              </w:rPr>
                              <w:t xml:space="preserve">   Records of the first use of this symbol are found in ancient Babylon—shortly after the great flood of Noah</w:t>
                            </w:r>
                            <w:r w:rsidRPr="00337534">
                              <w:rPr>
                                <w:rFonts w:cs="Arial"/>
                                <w:sz w:val="14"/>
                                <w:szCs w:val="14"/>
                              </w:rPr>
                              <w:t>’</w:t>
                            </w:r>
                            <w:r w:rsidRPr="00337534">
                              <w:rPr>
                                <w:sz w:val="14"/>
                                <w:szCs w:val="14"/>
                              </w:rPr>
                              <w:t>s day.</w:t>
                            </w:r>
                          </w:p>
                          <w:p w14:paraId="4AF715CC" w14:textId="77777777" w:rsidR="00660808" w:rsidRPr="00337534" w:rsidRDefault="00660808" w:rsidP="00660808">
                            <w:pPr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337534">
                              <w:rPr>
                                <w:sz w:val="14"/>
                                <w:szCs w:val="14"/>
                              </w:rPr>
                              <w:t xml:space="preserve">   The Bible talks of a man named Nimrod (see Gen. 10:8-12). History tells us that he married a woman named </w:t>
                            </w:r>
                            <w:proofErr w:type="spellStart"/>
                            <w:r w:rsidRPr="00337534">
                              <w:rPr>
                                <w:sz w:val="14"/>
                                <w:szCs w:val="14"/>
                              </w:rPr>
                              <w:t>Semaramis</w:t>
                            </w:r>
                            <w:proofErr w:type="spellEnd"/>
                            <w:r w:rsidRPr="00337534">
                              <w:rPr>
                                <w:sz w:val="14"/>
                                <w:szCs w:val="14"/>
                              </w:rPr>
                              <w:t>.  Upon his untimely death, she did not want to give up her throne.  So she invented a religious system that promoted her to be a god.</w:t>
                            </w:r>
                          </w:p>
                          <w:p w14:paraId="040C1EA3" w14:textId="77777777" w:rsidR="00660808" w:rsidRPr="00337534" w:rsidRDefault="00660808" w:rsidP="00660808">
                            <w:pPr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337534">
                              <w:rPr>
                                <w:sz w:val="14"/>
                                <w:szCs w:val="14"/>
                              </w:rPr>
                              <w:t xml:space="preserve">   One of the symbols she used to make herself more familiar and memorable to her people was the </w:t>
                            </w:r>
                            <w:r w:rsidRPr="00337534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 xml:space="preserve">Sacred Heart.  </w:t>
                            </w:r>
                            <w:r w:rsidRPr="00337534">
                              <w:rPr>
                                <w:sz w:val="14"/>
                                <w:szCs w:val="14"/>
                              </w:rPr>
                              <w:t>Its shape has remained largely the same for thousands of years</w:t>
                            </w:r>
                          </w:p>
                          <w:p w14:paraId="5FFFF96D" w14:textId="77777777" w:rsidR="00660808" w:rsidRPr="00337534" w:rsidRDefault="00660808" w:rsidP="00660808">
                            <w:pPr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337534">
                              <w:rPr>
                                <w:sz w:val="14"/>
                                <w:szCs w:val="14"/>
                              </w:rPr>
                              <w:t xml:space="preserve">   Happy Valentine</w:t>
                            </w:r>
                            <w:r w:rsidRPr="00337534">
                              <w:rPr>
                                <w:rFonts w:cs="Arial"/>
                                <w:sz w:val="14"/>
                                <w:szCs w:val="14"/>
                              </w:rPr>
                              <w:t>’</w:t>
                            </w:r>
                            <w:r w:rsidRPr="00337534">
                              <w:rPr>
                                <w:sz w:val="14"/>
                                <w:szCs w:val="14"/>
                              </w:rPr>
                              <w:t>s 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in;margin-top:13.55pt;width:133pt;height:243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" fillcolor="white [3201]" strokeweight=".5pt">
                <v:textbox>
                  <w:txbxContent>
                    <w:p w14:paraId="4F44BE56" w14:textId="77777777" w:rsidR="00660808" w:rsidRDefault="00660808" w:rsidP="00660808">
                      <w:pPr>
                        <w:jc w:val="both"/>
                        <w:rPr>
                          <w:sz w:val="20"/>
                        </w:rPr>
                      </w:pPr>
                    </w:p>
                    <w:p w14:paraId="1B46BD64" w14:textId="77777777" w:rsidR="00660808" w:rsidRDefault="00660808" w:rsidP="00660808">
                      <w:pPr>
                        <w:jc w:val="both"/>
                        <w:rPr>
                          <w:sz w:val="20"/>
                        </w:rPr>
                      </w:pPr>
                    </w:p>
                    <w:p w14:paraId="03DC5822" w14:textId="77777777" w:rsidR="00660808" w:rsidRDefault="00660808" w:rsidP="00660808">
                      <w:pPr>
                        <w:jc w:val="both"/>
                        <w:rPr>
                          <w:sz w:val="20"/>
                        </w:rPr>
                      </w:pPr>
                    </w:p>
                    <w:p w14:paraId="372DC9AC" w14:textId="77777777" w:rsidR="00660808" w:rsidRPr="00337534" w:rsidRDefault="00660808" w:rsidP="00660808">
                      <w:pPr>
                        <w:jc w:val="both"/>
                        <w:rPr>
                          <w:sz w:val="14"/>
                          <w:szCs w:val="14"/>
                        </w:rPr>
                      </w:pPr>
                      <w:r w:rsidRPr="00337534">
                        <w:rPr>
                          <w:sz w:val="14"/>
                          <w:szCs w:val="14"/>
                        </w:rPr>
                        <w:t xml:space="preserve">   We all know that this very recognizable shape does not even come close to looking like the real human heart, so, just where did this symbol come from?</w:t>
                      </w:r>
                    </w:p>
                    <w:p w14:paraId="729EA399" w14:textId="77777777" w:rsidR="00660808" w:rsidRPr="00337534" w:rsidRDefault="00660808" w:rsidP="00660808">
                      <w:pPr>
                        <w:jc w:val="both"/>
                        <w:rPr>
                          <w:sz w:val="14"/>
                          <w:szCs w:val="14"/>
                        </w:rPr>
                      </w:pPr>
                      <w:r w:rsidRPr="00337534">
                        <w:rPr>
                          <w:sz w:val="14"/>
                          <w:szCs w:val="14"/>
                        </w:rPr>
                        <w:t xml:space="preserve">   Records of the first use of this symbol are found in ancient Babylon—shortly after the great flood of Noah</w:t>
                      </w:r>
                      <w:r w:rsidRPr="00337534">
                        <w:rPr>
                          <w:rFonts w:cs="Arial"/>
                          <w:sz w:val="14"/>
                          <w:szCs w:val="14"/>
                        </w:rPr>
                        <w:t>’</w:t>
                      </w:r>
                      <w:r w:rsidRPr="00337534">
                        <w:rPr>
                          <w:sz w:val="14"/>
                          <w:szCs w:val="14"/>
                        </w:rPr>
                        <w:t>s day.</w:t>
                      </w:r>
                    </w:p>
                    <w:p w14:paraId="4AF715CC" w14:textId="77777777" w:rsidR="00660808" w:rsidRPr="00337534" w:rsidRDefault="00660808" w:rsidP="00660808">
                      <w:pPr>
                        <w:jc w:val="both"/>
                        <w:rPr>
                          <w:sz w:val="14"/>
                          <w:szCs w:val="14"/>
                        </w:rPr>
                      </w:pPr>
                      <w:r w:rsidRPr="00337534">
                        <w:rPr>
                          <w:sz w:val="14"/>
                          <w:szCs w:val="14"/>
                        </w:rPr>
                        <w:t xml:space="preserve">   The Bible talks of a man named Nimrod (see Gen. 10:8-12). History tells us that he married a woman named </w:t>
                      </w:r>
                      <w:proofErr w:type="spellStart"/>
                      <w:r w:rsidRPr="00337534">
                        <w:rPr>
                          <w:sz w:val="14"/>
                          <w:szCs w:val="14"/>
                        </w:rPr>
                        <w:t>Semaramis</w:t>
                      </w:r>
                      <w:proofErr w:type="spellEnd"/>
                      <w:r w:rsidRPr="00337534">
                        <w:rPr>
                          <w:sz w:val="14"/>
                          <w:szCs w:val="14"/>
                        </w:rPr>
                        <w:t>.  Upon his untimely death, she did not want to give up her throne.  So she invented a religious system that promoted her to be a god.</w:t>
                      </w:r>
                    </w:p>
                    <w:p w14:paraId="040C1EA3" w14:textId="77777777" w:rsidR="00660808" w:rsidRPr="00337534" w:rsidRDefault="00660808" w:rsidP="00660808">
                      <w:pPr>
                        <w:jc w:val="both"/>
                        <w:rPr>
                          <w:sz w:val="14"/>
                          <w:szCs w:val="14"/>
                        </w:rPr>
                      </w:pPr>
                      <w:r w:rsidRPr="00337534">
                        <w:rPr>
                          <w:sz w:val="14"/>
                          <w:szCs w:val="14"/>
                        </w:rPr>
                        <w:t xml:space="preserve">   One of the symbols she used to make herself more familiar and memorable to her people was the </w:t>
                      </w:r>
                      <w:r w:rsidRPr="00337534">
                        <w:rPr>
                          <w:b/>
                          <w:i/>
                          <w:sz w:val="14"/>
                          <w:szCs w:val="14"/>
                        </w:rPr>
                        <w:t xml:space="preserve">Sacred Heart.  </w:t>
                      </w:r>
                      <w:r w:rsidRPr="00337534">
                        <w:rPr>
                          <w:sz w:val="14"/>
                          <w:szCs w:val="14"/>
                        </w:rPr>
                        <w:t>Its shape has remained largely the same for thousands of years</w:t>
                      </w:r>
                    </w:p>
                    <w:p w14:paraId="5FFFF96D" w14:textId="77777777" w:rsidR="00660808" w:rsidRPr="00337534" w:rsidRDefault="00660808" w:rsidP="00660808">
                      <w:pPr>
                        <w:jc w:val="both"/>
                        <w:rPr>
                          <w:sz w:val="14"/>
                          <w:szCs w:val="14"/>
                        </w:rPr>
                      </w:pPr>
                      <w:r w:rsidRPr="00337534">
                        <w:rPr>
                          <w:sz w:val="14"/>
                          <w:szCs w:val="14"/>
                        </w:rPr>
                        <w:t xml:space="preserve">   Happy Valentine</w:t>
                      </w:r>
                      <w:r w:rsidRPr="00337534">
                        <w:rPr>
                          <w:rFonts w:cs="Arial"/>
                          <w:sz w:val="14"/>
                          <w:szCs w:val="14"/>
                        </w:rPr>
                        <w:t>’</w:t>
                      </w:r>
                      <w:r w:rsidRPr="00337534">
                        <w:rPr>
                          <w:sz w:val="14"/>
                          <w:szCs w:val="14"/>
                        </w:rPr>
                        <w:t>s Day!</w:t>
                      </w:r>
                    </w:p>
                  </w:txbxContent>
                </v:textbox>
              </v:shape>
            </w:pict>
          </mc:Fallback>
        </mc:AlternateContent>
      </w:r>
      <w:r w:rsidR="00660808">
        <w:rPr>
          <w:noProof/>
        </w:rPr>
        <w:drawing>
          <wp:anchor distT="0" distB="0" distL="114300" distR="114300" simplePos="0" relativeHeight="251721216" behindDoc="1" locked="0" layoutInCell="1" allowOverlap="1" wp14:anchorId="442F1B22" wp14:editId="5E30CAC8">
            <wp:simplePos x="0" y="0"/>
            <wp:positionH relativeFrom="column">
              <wp:posOffset>3657600</wp:posOffset>
            </wp:positionH>
            <wp:positionV relativeFrom="paragraph">
              <wp:posOffset>3258185</wp:posOffset>
            </wp:positionV>
            <wp:extent cx="3400425" cy="1638300"/>
            <wp:effectExtent l="0" t="0" r="3175" b="12700"/>
            <wp:wrapThrough wrapText="bothSides">
              <wp:wrapPolygon edited="0">
                <wp:start x="0" y="0"/>
                <wp:lineTo x="0" y="21433"/>
                <wp:lineTo x="21459" y="21433"/>
                <wp:lineTo x="2145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32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0E035EC" wp14:editId="04815B5B">
                <wp:simplePos x="0" y="0"/>
                <wp:positionH relativeFrom="column">
                  <wp:posOffset>0</wp:posOffset>
                </wp:positionH>
                <wp:positionV relativeFrom="paragraph">
                  <wp:posOffset>3372485</wp:posOffset>
                </wp:positionV>
                <wp:extent cx="1714500" cy="1371600"/>
                <wp:effectExtent l="0" t="0" r="38100" b="254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3716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78B98" w14:textId="77777777" w:rsidR="00CD4320" w:rsidRDefault="00CD4320" w:rsidP="00CD4320">
                            <w:pPr>
                              <w:jc w:val="center"/>
                            </w:pPr>
                            <w:r>
                              <w:t>My Valentine to My Wife This Year</w:t>
                            </w:r>
                          </w:p>
                          <w:p w14:paraId="7AB34BD0" w14:textId="77777777" w:rsidR="00CD4320" w:rsidRDefault="00CD4320" w:rsidP="00CD432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7312B" wp14:editId="347613F7">
                                  <wp:extent cx="1518920" cy="965200"/>
                                  <wp:effectExtent l="0" t="0" r="508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ocola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8920" cy="96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40" type="#_x0000_t202" style="position:absolute;margin-left:0;margin-top:265.55pt;width:135pt;height:108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" filled="f" strokecolor="black [3213]" strokeweight="1pt">
                <v:textbox>
                  <w:txbxContent>
                    <w:p w14:paraId="73F78B98" w14:textId="77777777" w:rsidR="00CD4320" w:rsidRDefault="00CD4320" w:rsidP="00CD4320">
                      <w:pPr>
                        <w:jc w:val="center"/>
                      </w:pPr>
                      <w:r>
                        <w:t>My Valentine to My Wife This Year</w:t>
                      </w:r>
                    </w:p>
                    <w:p w14:paraId="7AB34BD0" w14:textId="77777777" w:rsidR="00CD4320" w:rsidRDefault="00CD4320" w:rsidP="00CD432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87312B" wp14:editId="347613F7">
                            <wp:extent cx="1518920" cy="965200"/>
                            <wp:effectExtent l="0" t="0" r="508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ocola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8920" cy="965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4552">
        <w:rPr>
          <w:noProof/>
          <w:u w:val="single"/>
        </w:rPr>
        <w:drawing>
          <wp:anchor distT="0" distB="0" distL="114300" distR="114300" simplePos="0" relativeHeight="251722240" behindDoc="0" locked="0" layoutInCell="1" allowOverlap="1" wp14:anchorId="719A6382" wp14:editId="1228ED2F">
            <wp:simplePos x="0" y="0"/>
            <wp:positionH relativeFrom="column">
              <wp:posOffset>1839595</wp:posOffset>
            </wp:positionH>
            <wp:positionV relativeFrom="paragraph">
              <wp:posOffset>2229485</wp:posOffset>
            </wp:positionV>
            <wp:extent cx="1703070" cy="2514600"/>
            <wp:effectExtent l="0" t="0" r="0" b="0"/>
            <wp:wrapThrough wrapText="bothSides">
              <wp:wrapPolygon edited="0">
                <wp:start x="0" y="0"/>
                <wp:lineTo x="0" y="21382"/>
                <wp:lineTo x="21262" y="21382"/>
                <wp:lineTo x="2126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mmie text 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658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72B057A" wp14:editId="187DD2A5">
                <wp:simplePos x="0" y="0"/>
                <wp:positionH relativeFrom="column">
                  <wp:posOffset>28575</wp:posOffset>
                </wp:positionH>
                <wp:positionV relativeFrom="paragraph">
                  <wp:posOffset>486410</wp:posOffset>
                </wp:positionV>
                <wp:extent cx="1689100" cy="2771775"/>
                <wp:effectExtent l="0" t="0" r="38100" b="222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277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9EC5C" w14:textId="77777777" w:rsidR="00CD4320" w:rsidRPr="00F97658" w:rsidRDefault="00CD4320" w:rsidP="00C64A15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F97658">
                              <w:rPr>
                                <w:sz w:val="16"/>
                                <w:szCs w:val="16"/>
                              </w:rPr>
                              <w:t xml:space="preserve">   There is a reason that we don’t eat armadillo meat.  </w:t>
                            </w:r>
                          </w:p>
                          <w:p w14:paraId="22CD6BDA" w14:textId="77777777" w:rsidR="00CD4320" w:rsidRPr="00F97658" w:rsidRDefault="00CD4320" w:rsidP="00C64A15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F97658">
                              <w:rPr>
                                <w:sz w:val="16"/>
                                <w:szCs w:val="16"/>
                              </w:rPr>
                              <w:t xml:space="preserve">   There is a reason that most of us do not keep them as house pets. </w:t>
                            </w:r>
                          </w:p>
                          <w:p w14:paraId="3DAF4949" w14:textId="77777777" w:rsidR="00CD4320" w:rsidRPr="00F97658" w:rsidRDefault="00CD4320" w:rsidP="00C64A15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F97658">
                              <w:rPr>
                                <w:sz w:val="16"/>
                                <w:szCs w:val="16"/>
                              </w:rPr>
                              <w:t xml:space="preserve">   There is a reason that the medical community uses them as test subjects.  </w:t>
                            </w:r>
                          </w:p>
                          <w:p w14:paraId="089B4D1D" w14:textId="77777777" w:rsidR="00CD4320" w:rsidRPr="00F97658" w:rsidRDefault="00CD4320" w:rsidP="00C64A15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F97658">
                              <w:rPr>
                                <w:sz w:val="16"/>
                                <w:szCs w:val="16"/>
                              </w:rPr>
                              <w:t xml:space="preserve">   There is a reason that you don’t think of an armadillo as cute and cuddly. </w:t>
                            </w:r>
                          </w:p>
                          <w:p w14:paraId="48EA11F9" w14:textId="77777777" w:rsidR="00CD4320" w:rsidRPr="00F97658" w:rsidRDefault="00CD4320" w:rsidP="00C64A15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F97658">
                              <w:rPr>
                                <w:sz w:val="16"/>
                                <w:szCs w:val="16"/>
                              </w:rPr>
                              <w:t xml:space="preserve">   There is a reason that armadillo is spelled the way it is.</w:t>
                            </w:r>
                          </w:p>
                          <w:p w14:paraId="56C05F63" w14:textId="77777777" w:rsidR="00CD4320" w:rsidRPr="00F97658" w:rsidRDefault="00CD4320" w:rsidP="00C64A15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F97658">
                              <w:rPr>
                                <w:sz w:val="16"/>
                                <w:szCs w:val="16"/>
                              </w:rPr>
                              <w:t xml:space="preserve">   There is a reason that you cannot catch an armadillo in a baited trap.</w:t>
                            </w:r>
                          </w:p>
                          <w:p w14:paraId="2D184251" w14:textId="77777777" w:rsidR="00CD4320" w:rsidRPr="00F97658" w:rsidRDefault="00CD4320" w:rsidP="00C64A15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F97658">
                              <w:rPr>
                                <w:sz w:val="16"/>
                                <w:szCs w:val="16"/>
                              </w:rPr>
                              <w:t xml:space="preserve">   There is a reason that Mr. Lyle does not like armadillos hanging around his house.</w:t>
                            </w:r>
                          </w:p>
                          <w:p w14:paraId="16B4DFBD" w14:textId="77777777" w:rsidR="00CD4320" w:rsidRPr="00F97658" w:rsidRDefault="00CD4320" w:rsidP="00C64A15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F97658">
                              <w:rPr>
                                <w:sz w:val="16"/>
                                <w:szCs w:val="16"/>
                              </w:rPr>
                              <w:t xml:space="preserve">   There is a reason we will talk about armadillos today in class.</w:t>
                            </w:r>
                          </w:p>
                          <w:p w14:paraId="33F825FC" w14:textId="77777777" w:rsidR="00CD4320" w:rsidRPr="00F97658" w:rsidRDefault="00CD4320" w:rsidP="00C64A15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F97658">
                              <w:rPr>
                                <w:sz w:val="16"/>
                                <w:szCs w:val="16"/>
                              </w:rPr>
                              <w:t xml:space="preserve">   So there!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2" type="#_x0000_t202" style="position:absolute;margin-left:2.25pt;margin-top:38.3pt;width:133pt;height:218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" fillcolor="white [3201]" strokeweight=".5pt">
                <v:textbox>
                  <w:txbxContent>
                    <w:p w14:paraId="6659EC5C" w14:textId="77777777" w:rsidR="00CD4320" w:rsidRPr="00F97658" w:rsidRDefault="00CD4320" w:rsidP="00C64A15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F97658">
                        <w:rPr>
                          <w:sz w:val="16"/>
                          <w:szCs w:val="16"/>
                        </w:rPr>
                        <w:t xml:space="preserve">   There is a reason that we don’t eat armadillo meat.  </w:t>
                      </w:r>
                    </w:p>
                    <w:p w14:paraId="22CD6BDA" w14:textId="77777777" w:rsidR="00CD4320" w:rsidRPr="00F97658" w:rsidRDefault="00CD4320" w:rsidP="00C64A15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F97658">
                        <w:rPr>
                          <w:sz w:val="16"/>
                          <w:szCs w:val="16"/>
                        </w:rPr>
                        <w:t xml:space="preserve">   There is a reason that most of us do not keep them as house pets. </w:t>
                      </w:r>
                    </w:p>
                    <w:p w14:paraId="3DAF4949" w14:textId="77777777" w:rsidR="00CD4320" w:rsidRPr="00F97658" w:rsidRDefault="00CD4320" w:rsidP="00C64A15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F97658">
                        <w:rPr>
                          <w:sz w:val="16"/>
                          <w:szCs w:val="16"/>
                        </w:rPr>
                        <w:t xml:space="preserve">   There is a reason that the medical community uses them as test subjects.  </w:t>
                      </w:r>
                    </w:p>
                    <w:p w14:paraId="089B4D1D" w14:textId="77777777" w:rsidR="00CD4320" w:rsidRPr="00F97658" w:rsidRDefault="00CD4320" w:rsidP="00C64A15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F97658">
                        <w:rPr>
                          <w:sz w:val="16"/>
                          <w:szCs w:val="16"/>
                        </w:rPr>
                        <w:t xml:space="preserve">   There is a reason that you don’t think of an armadillo as cute and cuddly. </w:t>
                      </w:r>
                    </w:p>
                    <w:p w14:paraId="48EA11F9" w14:textId="77777777" w:rsidR="00CD4320" w:rsidRPr="00F97658" w:rsidRDefault="00CD4320" w:rsidP="00C64A15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F97658">
                        <w:rPr>
                          <w:sz w:val="16"/>
                          <w:szCs w:val="16"/>
                        </w:rPr>
                        <w:t xml:space="preserve">   There is a reason that armadillo is spelled the way it is.</w:t>
                      </w:r>
                    </w:p>
                    <w:p w14:paraId="56C05F63" w14:textId="77777777" w:rsidR="00CD4320" w:rsidRPr="00F97658" w:rsidRDefault="00CD4320" w:rsidP="00C64A15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F97658">
                        <w:rPr>
                          <w:sz w:val="16"/>
                          <w:szCs w:val="16"/>
                        </w:rPr>
                        <w:t xml:space="preserve">   There is a reason that you cannot catch an armadillo in a baited trap.</w:t>
                      </w:r>
                    </w:p>
                    <w:p w14:paraId="2D184251" w14:textId="77777777" w:rsidR="00CD4320" w:rsidRPr="00F97658" w:rsidRDefault="00CD4320" w:rsidP="00C64A15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F97658">
                        <w:rPr>
                          <w:sz w:val="16"/>
                          <w:szCs w:val="16"/>
                        </w:rPr>
                        <w:t xml:space="preserve">   There is a reason that Mr. Lyle does not like armadillos hanging around his house.</w:t>
                      </w:r>
                    </w:p>
                    <w:p w14:paraId="16B4DFBD" w14:textId="77777777" w:rsidR="00CD4320" w:rsidRPr="00F97658" w:rsidRDefault="00CD4320" w:rsidP="00C64A15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F97658">
                        <w:rPr>
                          <w:sz w:val="16"/>
                          <w:szCs w:val="16"/>
                        </w:rPr>
                        <w:t xml:space="preserve">   There is a reason we will talk about armadillos today in class.</w:t>
                      </w:r>
                    </w:p>
                    <w:p w14:paraId="33F825FC" w14:textId="77777777" w:rsidR="00CD4320" w:rsidRPr="00F97658" w:rsidRDefault="00CD4320" w:rsidP="00C64A15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F97658">
                        <w:rPr>
                          <w:sz w:val="16"/>
                          <w:szCs w:val="16"/>
                        </w:rPr>
                        <w:t xml:space="preserve">   So there! </w:t>
                      </w:r>
                    </w:p>
                  </w:txbxContent>
                </v:textbox>
              </v:shape>
            </w:pict>
          </mc:Fallback>
        </mc:AlternateContent>
      </w:r>
      <w:r w:rsidR="00154BB8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E06B5B2" wp14:editId="52753884">
                <wp:simplePos x="0" y="0"/>
                <wp:positionH relativeFrom="column">
                  <wp:posOffset>-4445</wp:posOffset>
                </wp:positionH>
                <wp:positionV relativeFrom="paragraph">
                  <wp:posOffset>213995</wp:posOffset>
                </wp:positionV>
                <wp:extent cx="1743075" cy="2762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4D043" w14:textId="77777777" w:rsidR="00CD4320" w:rsidRPr="00BD11F5" w:rsidRDefault="00CD432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By Mr. Lyle (mrlyle1@gmail.com)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2" type="#_x0000_t202" style="position:absolute;margin-left:-.35pt;margin-top:16.85pt;width:137.25pt;height:21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" fillcolor="white [3201]" strokeweight=".5pt">
                <v:textbox>
                  <w:txbxContent>
                    <w:p w:rsidR="00BD11F5" w:rsidRPr="00BD11F5" w:rsidRDefault="00BD11F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By Mr. Lyle (mrlyle1@gmail.com</w:t>
                      </w:r>
                      <w:r w:rsidR="00CA519E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55BA1">
        <w:rPr>
          <w:noProof/>
          <w:u w:val="single"/>
        </w:rPr>
        <w:t xml:space="preserve"> </w:t>
      </w:r>
      <w:bookmarkStart w:id="0" w:name="_GoBack"/>
      <w:bookmarkEnd w:id="0"/>
    </w:p>
    <w:sectPr w:rsidR="00E841AB" w:rsidRPr="00B30661">
      <w:headerReference w:type="even" r:id="rId15"/>
      <w:type w:val="continuous"/>
      <w:pgSz w:w="12240" w:h="15840"/>
      <w:pgMar w:top="1440" w:right="540" w:bottom="144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820809" w14:textId="77777777" w:rsidR="00CD4320" w:rsidRDefault="00CD4320">
      <w:r>
        <w:separator/>
      </w:r>
    </w:p>
  </w:endnote>
  <w:endnote w:type="continuationSeparator" w:id="0">
    <w:p w14:paraId="1A8198BD" w14:textId="77777777" w:rsidR="00CD4320" w:rsidRDefault="00CD4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060B66" w14:textId="77777777" w:rsidR="00CD4320" w:rsidRDefault="00CD4320">
      <w:r>
        <w:separator/>
      </w:r>
    </w:p>
  </w:footnote>
  <w:footnote w:type="continuationSeparator" w:id="0">
    <w:p w14:paraId="7A08C0A3" w14:textId="77777777" w:rsidR="00CD4320" w:rsidRDefault="00CD43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ED7BC" w14:textId="77777777" w:rsidR="00CD4320" w:rsidRDefault="00CD4320">
    <w:pPr>
      <w:pStyle w:val="Header"/>
      <w:tabs>
        <w:tab w:val="clear" w:pos="8640"/>
        <w:tab w:val="right" w:pos="9900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E229F"/>
    <w:multiLevelType w:val="hybridMultilevel"/>
    <w:tmpl w:val="D14CC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77175D"/>
    <w:multiLevelType w:val="hybridMultilevel"/>
    <w:tmpl w:val="F7ECE1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9F0701A"/>
    <w:multiLevelType w:val="hybridMultilevel"/>
    <w:tmpl w:val="8A78B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F13"/>
    <w:rsid w:val="000066B9"/>
    <w:rsid w:val="000208AE"/>
    <w:rsid w:val="00026CBB"/>
    <w:rsid w:val="000436AB"/>
    <w:rsid w:val="0004525A"/>
    <w:rsid w:val="00063B50"/>
    <w:rsid w:val="00073B65"/>
    <w:rsid w:val="000760A8"/>
    <w:rsid w:val="000845AD"/>
    <w:rsid w:val="00085655"/>
    <w:rsid w:val="00086B47"/>
    <w:rsid w:val="000A0953"/>
    <w:rsid w:val="000B52FE"/>
    <w:rsid w:val="000D036A"/>
    <w:rsid w:val="000D2BCE"/>
    <w:rsid w:val="000F4CF3"/>
    <w:rsid w:val="0010081F"/>
    <w:rsid w:val="0010241D"/>
    <w:rsid w:val="00116264"/>
    <w:rsid w:val="00121529"/>
    <w:rsid w:val="00154BB8"/>
    <w:rsid w:val="001B05BE"/>
    <w:rsid w:val="001B3901"/>
    <w:rsid w:val="001D51BD"/>
    <w:rsid w:val="001F3766"/>
    <w:rsid w:val="001F471C"/>
    <w:rsid w:val="0022272C"/>
    <w:rsid w:val="00245480"/>
    <w:rsid w:val="00245E76"/>
    <w:rsid w:val="00255BA1"/>
    <w:rsid w:val="002631D1"/>
    <w:rsid w:val="00277F31"/>
    <w:rsid w:val="002C05B5"/>
    <w:rsid w:val="002E1CA3"/>
    <w:rsid w:val="0032545D"/>
    <w:rsid w:val="00342BA1"/>
    <w:rsid w:val="00344C17"/>
    <w:rsid w:val="003571CC"/>
    <w:rsid w:val="00363CCA"/>
    <w:rsid w:val="003743B3"/>
    <w:rsid w:val="00377934"/>
    <w:rsid w:val="00386208"/>
    <w:rsid w:val="0038686C"/>
    <w:rsid w:val="00387FF3"/>
    <w:rsid w:val="00391745"/>
    <w:rsid w:val="003B0CA7"/>
    <w:rsid w:val="003B6EDE"/>
    <w:rsid w:val="003D14E7"/>
    <w:rsid w:val="003F0309"/>
    <w:rsid w:val="003F5A36"/>
    <w:rsid w:val="00400022"/>
    <w:rsid w:val="00413470"/>
    <w:rsid w:val="00421C42"/>
    <w:rsid w:val="00434249"/>
    <w:rsid w:val="00435842"/>
    <w:rsid w:val="004848C5"/>
    <w:rsid w:val="00493FF6"/>
    <w:rsid w:val="004966AB"/>
    <w:rsid w:val="004D4574"/>
    <w:rsid w:val="004F4B9C"/>
    <w:rsid w:val="00512F9A"/>
    <w:rsid w:val="005243A4"/>
    <w:rsid w:val="00530988"/>
    <w:rsid w:val="005459D6"/>
    <w:rsid w:val="00554FD7"/>
    <w:rsid w:val="00575C40"/>
    <w:rsid w:val="005A3163"/>
    <w:rsid w:val="005C3E1D"/>
    <w:rsid w:val="005F133B"/>
    <w:rsid w:val="005F1621"/>
    <w:rsid w:val="006065B0"/>
    <w:rsid w:val="006230AE"/>
    <w:rsid w:val="00630F59"/>
    <w:rsid w:val="00636F00"/>
    <w:rsid w:val="00644161"/>
    <w:rsid w:val="00652990"/>
    <w:rsid w:val="00660808"/>
    <w:rsid w:val="00667F13"/>
    <w:rsid w:val="0069734F"/>
    <w:rsid w:val="00697692"/>
    <w:rsid w:val="00697B59"/>
    <w:rsid w:val="006B5E78"/>
    <w:rsid w:val="006C1AE1"/>
    <w:rsid w:val="006C5EBC"/>
    <w:rsid w:val="006C6258"/>
    <w:rsid w:val="006E5644"/>
    <w:rsid w:val="006F1881"/>
    <w:rsid w:val="007018FD"/>
    <w:rsid w:val="00701E37"/>
    <w:rsid w:val="00720BF0"/>
    <w:rsid w:val="007246EF"/>
    <w:rsid w:val="00737D01"/>
    <w:rsid w:val="00740524"/>
    <w:rsid w:val="00753E79"/>
    <w:rsid w:val="0075649C"/>
    <w:rsid w:val="007767BC"/>
    <w:rsid w:val="00777DCA"/>
    <w:rsid w:val="0078641C"/>
    <w:rsid w:val="007A6E7C"/>
    <w:rsid w:val="007E099C"/>
    <w:rsid w:val="007F6BEE"/>
    <w:rsid w:val="00807721"/>
    <w:rsid w:val="0081089C"/>
    <w:rsid w:val="00816511"/>
    <w:rsid w:val="00840444"/>
    <w:rsid w:val="00840B81"/>
    <w:rsid w:val="00853E95"/>
    <w:rsid w:val="00885D7D"/>
    <w:rsid w:val="00891C54"/>
    <w:rsid w:val="00896EAD"/>
    <w:rsid w:val="008A7D38"/>
    <w:rsid w:val="008C7B13"/>
    <w:rsid w:val="008C7F02"/>
    <w:rsid w:val="008D118D"/>
    <w:rsid w:val="008F3BE7"/>
    <w:rsid w:val="00915D43"/>
    <w:rsid w:val="0092092D"/>
    <w:rsid w:val="00927A72"/>
    <w:rsid w:val="00940D6F"/>
    <w:rsid w:val="00953258"/>
    <w:rsid w:val="00971359"/>
    <w:rsid w:val="00981455"/>
    <w:rsid w:val="00993FC6"/>
    <w:rsid w:val="00994391"/>
    <w:rsid w:val="009945A8"/>
    <w:rsid w:val="009B47DB"/>
    <w:rsid w:val="009B6CDA"/>
    <w:rsid w:val="009C4234"/>
    <w:rsid w:val="009C6154"/>
    <w:rsid w:val="009D0287"/>
    <w:rsid w:val="009D4D6F"/>
    <w:rsid w:val="009E2B4E"/>
    <w:rsid w:val="009E4F96"/>
    <w:rsid w:val="009E7CE4"/>
    <w:rsid w:val="009F6FFE"/>
    <w:rsid w:val="00A009C8"/>
    <w:rsid w:val="00A22D7D"/>
    <w:rsid w:val="00A27A31"/>
    <w:rsid w:val="00A60BC6"/>
    <w:rsid w:val="00A6373F"/>
    <w:rsid w:val="00A77F53"/>
    <w:rsid w:val="00A92EBA"/>
    <w:rsid w:val="00A97599"/>
    <w:rsid w:val="00AA4C56"/>
    <w:rsid w:val="00AB66B0"/>
    <w:rsid w:val="00AB70C4"/>
    <w:rsid w:val="00AB7878"/>
    <w:rsid w:val="00AC2E56"/>
    <w:rsid w:val="00AC6664"/>
    <w:rsid w:val="00AD2369"/>
    <w:rsid w:val="00AD23A3"/>
    <w:rsid w:val="00AD7C6D"/>
    <w:rsid w:val="00AF5ED3"/>
    <w:rsid w:val="00AF6EED"/>
    <w:rsid w:val="00B25738"/>
    <w:rsid w:val="00B27DFC"/>
    <w:rsid w:val="00B301CF"/>
    <w:rsid w:val="00B30661"/>
    <w:rsid w:val="00B32C59"/>
    <w:rsid w:val="00B438F1"/>
    <w:rsid w:val="00B579C1"/>
    <w:rsid w:val="00B660DF"/>
    <w:rsid w:val="00B77ACF"/>
    <w:rsid w:val="00BB1D50"/>
    <w:rsid w:val="00BB3DDF"/>
    <w:rsid w:val="00BD0DCA"/>
    <w:rsid w:val="00BD11F5"/>
    <w:rsid w:val="00BF0489"/>
    <w:rsid w:val="00BF3986"/>
    <w:rsid w:val="00C04C54"/>
    <w:rsid w:val="00C2561D"/>
    <w:rsid w:val="00C35750"/>
    <w:rsid w:val="00C51F31"/>
    <w:rsid w:val="00C57FB1"/>
    <w:rsid w:val="00C64A15"/>
    <w:rsid w:val="00C93EC5"/>
    <w:rsid w:val="00CA374B"/>
    <w:rsid w:val="00CA519E"/>
    <w:rsid w:val="00CB0411"/>
    <w:rsid w:val="00CC1BC0"/>
    <w:rsid w:val="00CC42D8"/>
    <w:rsid w:val="00CC6970"/>
    <w:rsid w:val="00CD4320"/>
    <w:rsid w:val="00CD54C8"/>
    <w:rsid w:val="00CF5239"/>
    <w:rsid w:val="00D522F9"/>
    <w:rsid w:val="00D65E23"/>
    <w:rsid w:val="00D759C6"/>
    <w:rsid w:val="00D91A69"/>
    <w:rsid w:val="00D95C89"/>
    <w:rsid w:val="00DD1570"/>
    <w:rsid w:val="00DF38AF"/>
    <w:rsid w:val="00E12E2C"/>
    <w:rsid w:val="00E14754"/>
    <w:rsid w:val="00E24B7E"/>
    <w:rsid w:val="00E4023F"/>
    <w:rsid w:val="00E40EA2"/>
    <w:rsid w:val="00E41A01"/>
    <w:rsid w:val="00E52442"/>
    <w:rsid w:val="00E542D9"/>
    <w:rsid w:val="00E60794"/>
    <w:rsid w:val="00E841AB"/>
    <w:rsid w:val="00E97A6B"/>
    <w:rsid w:val="00EA4957"/>
    <w:rsid w:val="00EC4552"/>
    <w:rsid w:val="00EE2B61"/>
    <w:rsid w:val="00F03DFD"/>
    <w:rsid w:val="00F07751"/>
    <w:rsid w:val="00F66FAD"/>
    <w:rsid w:val="00F97658"/>
    <w:rsid w:val="00FF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C260E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Impact" w:hAnsi="Impact"/>
      <w:color w:val="333300"/>
      <w:sz w:val="44"/>
    </w:rPr>
  </w:style>
  <w:style w:type="paragraph" w:styleId="Heading2">
    <w:name w:val="heading 2"/>
    <w:basedOn w:val="Heading1"/>
    <w:next w:val="Normal"/>
    <w:qFormat/>
    <w:pPr>
      <w:spacing w:after="120" w:line="400" w:lineRule="exact"/>
      <w:outlineLvl w:val="1"/>
    </w:pPr>
    <w:rPr>
      <w:sz w:val="36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Heading1"/>
    <w:next w:val="Normal"/>
    <w:qFormat/>
    <w:pPr>
      <w:outlineLvl w:val="3"/>
    </w:pPr>
    <w:rPr>
      <w:i/>
      <w:sz w:val="24"/>
    </w:rPr>
  </w:style>
  <w:style w:type="paragraph" w:styleId="Heading5">
    <w:name w:val="heading 5"/>
    <w:basedOn w:val="Heading1"/>
    <w:next w:val="Normal"/>
    <w:qFormat/>
    <w:pPr>
      <w:outlineLvl w:val="4"/>
    </w:pPr>
    <w:rPr>
      <w:sz w:val="2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BodyText">
    <w:name w:val="Body Text"/>
    <w:basedOn w:val="Normal"/>
    <w:pPr>
      <w:spacing w:after="120" w:line="240" w:lineRule="atLeast"/>
    </w:pPr>
    <w:rPr>
      <w:sz w:val="20"/>
    </w:rPr>
  </w:style>
  <w:style w:type="paragraph" w:styleId="BodyTextIndent">
    <w:name w:val="Body Text Indent"/>
    <w:basedOn w:val="Normal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customStyle="1" w:styleId="CaptionText">
    <w:name w:val="Caption Text"/>
    <w:basedOn w:val="Normal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Heading1"/>
    <w:rPr>
      <w:sz w:val="96"/>
    </w:rPr>
  </w:style>
  <w:style w:type="paragraph" w:customStyle="1" w:styleId="RunningHead">
    <w:name w:val="Running Head"/>
    <w:basedOn w:val="Normal"/>
    <w:rPr>
      <w:rFonts w:ascii="Impact" w:hAnsi="Impact"/>
      <w:color w:val="FFFFFF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3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36A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uiPriority w:val="99"/>
    <w:unhideWhenUsed/>
    <w:rsid w:val="00701E3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5BA1"/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Impact" w:hAnsi="Impact"/>
      <w:color w:val="333300"/>
      <w:sz w:val="44"/>
    </w:rPr>
  </w:style>
  <w:style w:type="paragraph" w:styleId="Heading2">
    <w:name w:val="heading 2"/>
    <w:basedOn w:val="Heading1"/>
    <w:next w:val="Normal"/>
    <w:qFormat/>
    <w:pPr>
      <w:spacing w:after="120" w:line="400" w:lineRule="exact"/>
      <w:outlineLvl w:val="1"/>
    </w:pPr>
    <w:rPr>
      <w:sz w:val="36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Heading1"/>
    <w:next w:val="Normal"/>
    <w:qFormat/>
    <w:pPr>
      <w:outlineLvl w:val="3"/>
    </w:pPr>
    <w:rPr>
      <w:i/>
      <w:sz w:val="24"/>
    </w:rPr>
  </w:style>
  <w:style w:type="paragraph" w:styleId="Heading5">
    <w:name w:val="heading 5"/>
    <w:basedOn w:val="Heading1"/>
    <w:next w:val="Normal"/>
    <w:qFormat/>
    <w:pPr>
      <w:outlineLvl w:val="4"/>
    </w:pPr>
    <w:rPr>
      <w:sz w:val="2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BodyText">
    <w:name w:val="Body Text"/>
    <w:basedOn w:val="Normal"/>
    <w:pPr>
      <w:spacing w:after="120" w:line="240" w:lineRule="atLeast"/>
    </w:pPr>
    <w:rPr>
      <w:sz w:val="20"/>
    </w:rPr>
  </w:style>
  <w:style w:type="paragraph" w:styleId="BodyTextIndent">
    <w:name w:val="Body Text Indent"/>
    <w:basedOn w:val="Normal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customStyle="1" w:styleId="CaptionText">
    <w:name w:val="Caption Text"/>
    <w:basedOn w:val="Normal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Heading1"/>
    <w:rPr>
      <w:sz w:val="96"/>
    </w:rPr>
  </w:style>
  <w:style w:type="paragraph" w:customStyle="1" w:styleId="RunningHead">
    <w:name w:val="Running Head"/>
    <w:basedOn w:val="Normal"/>
    <w:rPr>
      <w:rFonts w:ascii="Impact" w:hAnsi="Impact"/>
      <w:color w:val="FFFFFF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3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36A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uiPriority w:val="99"/>
    <w:unhideWhenUsed/>
    <w:rsid w:val="00701E3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5BA1"/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30.png"/><Relationship Id="rId14" Type="http://schemas.openxmlformats.org/officeDocument/2006/relationships/image" Target="media/image4.pn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biblegateway.com/passage/?search=lev%2013&amp;version=NIV1984" TargetMode="External"/><Relationship Id="rId9" Type="http://schemas.openxmlformats.org/officeDocument/2006/relationships/hyperlink" Target="http://www.biblegateway.com/passage/?search=lev%2013&amp;version=NIV1984" TargetMode="External"/><Relationship Id="rId10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y\AppData\Roaming\Microsoft\Templates\Newsletter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\Users\sony\AppData\Roaming\Microsoft\Templates\Newsletter(2).dot</Template>
  <TotalTime>11</TotalTime>
  <Pages>1</Pages>
  <Words>6</Words>
  <Characters>38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Lyle Ratzlaff</dc:creator>
  <cp:lastModifiedBy>Lyle Ratzlaff</cp:lastModifiedBy>
  <cp:revision>5</cp:revision>
  <cp:lastPrinted>2015-02-15T14:06:00Z</cp:lastPrinted>
  <dcterms:created xsi:type="dcterms:W3CDTF">2015-02-13T03:26:00Z</dcterms:created>
  <dcterms:modified xsi:type="dcterms:W3CDTF">2015-02-15T14:06:00Z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TC062062911033</vt:lpwstr>
  </property>
</Properties>
</file>