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43DC7" w14:textId="74AEA0C8" w:rsidR="00E841AB" w:rsidRDefault="000D036A" w:rsidP="00EF126C">
      <w:pPr>
        <w:ind w:left="180" w:firstLine="2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0052F242" wp14:editId="05F71D9A">
                <wp:simplePos x="0" y="0"/>
                <wp:positionH relativeFrom="page">
                  <wp:posOffset>571500</wp:posOffset>
                </wp:positionH>
                <wp:positionV relativeFrom="page">
                  <wp:posOffset>342900</wp:posOffset>
                </wp:positionV>
                <wp:extent cx="1590675" cy="3086100"/>
                <wp:effectExtent l="0" t="0" r="9525" b="12700"/>
                <wp:wrapNone/>
                <wp:docPr id="124" name="DOM 1" descr="Green design 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30861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  <a:alpha val="66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alt="Description: Green design rectangle" style="position:absolute;margin-left:45pt;margin-top:27pt;width:125.25pt;height:243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" o:allowincell="f" fillcolor="#272727 [2749]" stroked="f">
                <v:fill opacity="4317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5A363D6A" wp14:editId="6DDEEEED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885305" cy="1106170"/>
                <wp:effectExtent l="0" t="0" r="0" b="36830"/>
                <wp:wrapNone/>
                <wp:docPr id="11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1106170"/>
                          <a:chOff x="662" y="1166"/>
                          <a:chExt cx="10843" cy="1742"/>
                        </a:xfrm>
                      </wpg:grpSpPr>
                      <wps:wsp>
                        <wps:cNvPr id="1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1" y="1314"/>
                            <a:ext cx="10771" cy="1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6666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 2"/>
                        <wps:cNvSpPr>
                          <a:spLocks noChangeArrowheads="1"/>
                        </wps:cNvSpPr>
                        <wps:spPr bwMode="auto">
                          <a:xfrm>
                            <a:off x="662" y="1166"/>
                            <a:ext cx="10843" cy="35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6666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186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71578" w14:textId="113089F3" w:rsidR="00222134" w:rsidRPr="00891C54" w:rsidRDefault="00222134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December 13, 2015</w:t>
                              </w:r>
                            </w:p>
                            <w:p w14:paraId="00FF8AE4" w14:textId="731767B5" w:rsidR="00222134" w:rsidRDefault="00222134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Volume 4, Issue 14</w:t>
                              </w:r>
                            </w:p>
                            <w:p w14:paraId="066206E5" w14:textId="77777777" w:rsidR="00222134" w:rsidRPr="00891C54" w:rsidRDefault="00222134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604"/>
                            <a:ext cx="64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692D" w14:textId="77777777" w:rsidR="00222134" w:rsidRPr="00667F13" w:rsidRDefault="00222134">
                              <w:pPr>
                                <w:pStyle w:val="Masthead"/>
                                <w:rPr>
                                  <w:color w:val="auto"/>
                                  <w:sz w:val="72"/>
                                  <w:szCs w:val="72"/>
                                </w:rPr>
                              </w:pPr>
                              <w:r w:rsidRPr="00667F13">
                                <w:rPr>
                                  <w:color w:val="auto"/>
                                  <w:sz w:val="72"/>
                                  <w:szCs w:val="72"/>
                                </w:rPr>
                                <w:t>Sunday School Times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left:0;text-align:left;margin-left:0;margin-top:-17.95pt;width:542.15pt;height:87.1pt;z-index:251614720" coordorigin="662,1166" coordsize="10843,17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">
                <v:rect id="Rectangle 5" o:spid="_x0000_s1027" style="position:absolute;left:701;top:1314;width:10771;height:1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u3OwQAA&#10;ANwAAAAPAAAAZHJzL2Rvd25yZXYueG1sRI9Bb8IwDIXvk/YfIk/iNtL1gLaOgDYmBNexaWer8dpC&#10;7XRJBuXf4wMSN1vv+b3P8+XIvTlSTF0QB0/TAgxJHXwnjYPvr/XjM5iUUTz2QcjBmRIsF/d3c6x8&#10;OMknHXe5MRoiqUIHbc5DZW2qW2JM0zCQqPYbImPWNTbWRzxpOPe2LIqZZexEG1ocaNVSfdj9s4NV&#10;98N/L7n8GPm8jzYKv28COzd5GN9ewWQa8818vd56xS8VX5/RCezi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DLtzsEAAADcAAAADwAAAAAAAAAAAAAAAACXAgAAZHJzL2Rvd25y&#10;ZXYueG1sUEsFBgAAAAAEAAQA9QAAAIUDAAAAAA==&#10;" strokecolor="#663" strokeweight="2pt"/>
                <v:rect id="REC 2" o:spid="_x0000_s1028" style="position:absolute;left:662;top:1166;width:10843;height:3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DnlwgAA&#10;ANwAAAAPAAAAZHJzL2Rvd25yZXYueG1sRE9LawIxEL4X+h/CFHopml0FWVajVEHooT34ug+bcXfp&#10;ZrIkWY399Y0geJuP7zmLVTSduJDzrWUF+TgDQVxZ3XKt4HjYjgoQPiBr7CyTght5WC1fXxZYanvl&#10;HV32oRYphH2JCpoQ+lJKXzVk0I9tT5y4s3UGQ4KultrhNYWbTk6ybCYNtpwaGuxp01D1ux+MgvWP&#10;jO77Yzq0Rf53K06zWO2ytVLvb/FzDiJQDE/xw/2l0/xJDvdn0gV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wOeXCAAAA3AAAAA8AAAAAAAAAAAAAAAAAlwIAAGRycy9kb3du&#10;cmV2LnhtbFBLBQYAAAAABAAEAPUAAACGAwAAAAA=&#10;" fillcolor="#a5a5a5 [2092]" stroked="f" strokecolor="#663" strokeweight="0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9" type="#_x0000_t202" style="position:absolute;left:1381;top:1864;width:198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TZjwwAA&#10;ANwAAAAPAAAAZHJzL2Rvd25yZXYueG1sRE9Na8JAEL0L/Q/LFHozG3MINbqKSAuFQmmMB49jdkwW&#10;s7NpdhvTf98tFLzN433OejvZTow0eONYwSJJQRDXThtuFByr1/kzCB+QNXaOScEPedhuHmZrLLS7&#10;cUnjITQihrAvUEEbQl9I6euWLPrE9cSRu7jBYohwaKQe8BbDbSezNM2lRcOxocWe9i3V18O3VbA7&#10;cflivj7On+WlNFW1TPk9vyr19DjtViACTeEu/ne/6Tg/y+DvmXiB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9TZjwwAAANwAAAAPAAAAAAAAAAAAAAAAAJcCAABkcnMvZG93&#10;bnJldi54bWxQSwUGAAAAAAQABAD1AAAAhwMAAAAA&#10;" filled="f" stroked="f">
                  <v:textbox inset="0,0,0,0">
                    <w:txbxContent>
                      <w:p w14:paraId="6BF71578" w14:textId="113089F3" w:rsidR="0043363C" w:rsidRPr="00891C54" w:rsidRDefault="0043363C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December 13, 2015</w:t>
                        </w:r>
                      </w:p>
                      <w:p w14:paraId="00FF8AE4" w14:textId="731767B5" w:rsidR="0043363C" w:rsidRDefault="0043363C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Volume 4, Issue 14</w:t>
                        </w:r>
                      </w:p>
                      <w:p w14:paraId="066206E5" w14:textId="77777777" w:rsidR="0043363C" w:rsidRPr="00891C54" w:rsidRDefault="0043363C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" o:spid="_x0000_s1030" type="#_x0000_t202" style="position:absolute;left:4361;top:1604;width:64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xBZxAAA&#10;ANwAAAAPAAAAZHJzL2Rvd25yZXYueG1sRE9La8JAEL4X/A/LCL3VTSyUGl2DCEKxBevj4HHMjkl0&#10;dzZmV43/vlso9DYf33MmeWeNuFHra8cK0kECgrhwuuZSwW67eHkH4QOyRuOYFDzIQz7tPU0w0+7O&#10;a7ptQiliCPsMFVQhNJmUvqjIoh+4hjhyR9daDBG2pdQt3mO4NXKYJG/SYs2xocKG5hUV583VKjhc&#10;V+s9LuvP0XJuvi/pyRRfjVHqud/NxiACdeFf/Of+0HH+8BV+n4kXyO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cQWcQAAADcAAAADwAAAAAAAAAAAAAAAACXAgAAZHJzL2Rv&#10;d25yZXYueG1sUEsFBgAAAAAEAAQA9QAAAIgDAAAAAA==&#10;" filled="f" stroked="f" strokecolor="white">
                  <v:textbox inset="0,0,0,0">
                    <w:txbxContent>
                      <w:p w14:paraId="59C0692D" w14:textId="77777777" w:rsidR="0043363C" w:rsidRPr="00667F13" w:rsidRDefault="0043363C">
                        <w:pPr>
                          <w:pStyle w:val="Masthead"/>
                          <w:rPr>
                            <w:color w:val="auto"/>
                            <w:sz w:val="72"/>
                            <w:szCs w:val="72"/>
                          </w:rPr>
                        </w:pPr>
                        <w:r w:rsidRPr="00667F13">
                          <w:rPr>
                            <w:color w:val="auto"/>
                            <w:sz w:val="72"/>
                            <w:szCs w:val="72"/>
                          </w:rPr>
                          <w:t>Sunday School Times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42C8C5" w14:textId="77777777" w:rsidR="00E841AB" w:rsidRDefault="00E841AB">
      <w:pPr>
        <w:rPr>
          <w:noProof/>
        </w:rPr>
      </w:pPr>
    </w:p>
    <w:p w14:paraId="771D005C" w14:textId="77777777" w:rsidR="00E841AB" w:rsidRDefault="00E841AB">
      <w:pPr>
        <w:rPr>
          <w:noProof/>
        </w:rPr>
      </w:pPr>
    </w:p>
    <w:p w14:paraId="2EA3BE9C" w14:textId="77777777" w:rsidR="00E841AB" w:rsidRDefault="00E841AB">
      <w:pPr>
        <w:rPr>
          <w:noProof/>
        </w:rPr>
      </w:pPr>
    </w:p>
    <w:p w14:paraId="5AD443CE" w14:textId="77777777" w:rsidR="00E841AB" w:rsidRDefault="00E841AB">
      <w:pPr>
        <w:rPr>
          <w:noProof/>
        </w:rPr>
      </w:pPr>
    </w:p>
    <w:p w14:paraId="1C3A2D93" w14:textId="2DA41B16" w:rsidR="00E841AB" w:rsidRDefault="00AF78FF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2ED29FC7" wp14:editId="6DD47176">
                <wp:simplePos x="0" y="0"/>
                <wp:positionH relativeFrom="page">
                  <wp:posOffset>571500</wp:posOffset>
                </wp:positionH>
                <wp:positionV relativeFrom="page">
                  <wp:posOffset>1828800</wp:posOffset>
                </wp:positionV>
                <wp:extent cx="1714500" cy="1600200"/>
                <wp:effectExtent l="0" t="0" r="0" b="0"/>
                <wp:wrapNone/>
                <wp:docPr id="1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7F3B9" w14:textId="77777777" w:rsidR="00222134" w:rsidRPr="00512F9A" w:rsidRDefault="00222134">
                            <w:pPr>
                              <w:pStyle w:val="BodyText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Stuff For Today</w:t>
                            </w:r>
                          </w:p>
                          <w:p w14:paraId="46FDF64B" w14:textId="0D918764" w:rsidR="00222134" w:rsidRPr="00FD53B2" w:rsidRDefault="00222134" w:rsidP="00FD53B2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•  Wait, Wait, Let Me Guess</w:t>
                            </w:r>
                          </w:p>
                          <w:p w14:paraId="17DE7F47" w14:textId="77777777" w:rsidR="00222134" w:rsidRPr="00512F9A" w:rsidRDefault="00222134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62AB509B" w14:textId="250ABE40" w:rsidR="00222134" w:rsidRDefault="00222134" w:rsidP="00090428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•  Girl Scout Cookies</w:t>
                            </w:r>
                          </w:p>
                          <w:p w14:paraId="614029D7" w14:textId="77777777" w:rsidR="00222134" w:rsidRDefault="00222134" w:rsidP="00164D2B">
                            <w:pPr>
                              <w:pStyle w:val="BodyTextIndent"/>
                              <w:spacing w:line="220" w:lineRule="exact"/>
                              <w:ind w:left="720" w:firstLine="0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66A56FD3" w14:textId="73025D03" w:rsidR="00222134" w:rsidRDefault="00222134" w:rsidP="00AF78FF">
                            <w:pPr>
                              <w:pStyle w:val="BodyTextIndent"/>
                              <w:numPr>
                                <w:ilvl w:val="0"/>
                                <w:numId w:val="9"/>
                              </w:numPr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12 Steps to Success</w:t>
                            </w:r>
                          </w:p>
                          <w:p w14:paraId="2B4F00A5" w14:textId="77777777" w:rsidR="00A76DA4" w:rsidRDefault="00A76DA4" w:rsidP="00A76DA4">
                            <w:pPr>
                              <w:pStyle w:val="BodyTextIndent"/>
                              <w:spacing w:line="220" w:lineRule="exact"/>
                              <w:ind w:left="0" w:firstLine="0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743740C2" w14:textId="79CF9333" w:rsidR="00A76DA4" w:rsidRDefault="00A76DA4" w:rsidP="00AF78FF">
                            <w:pPr>
                              <w:pStyle w:val="BodyTextIndent"/>
                              <w:numPr>
                                <w:ilvl w:val="0"/>
                                <w:numId w:val="9"/>
                              </w:numPr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Reindeer Biology</w:t>
                            </w:r>
                          </w:p>
                          <w:p w14:paraId="2E1D275B" w14:textId="77777777" w:rsidR="00222134" w:rsidRDefault="00222134" w:rsidP="001D7B47">
                            <w:pPr>
                              <w:pStyle w:val="BodyTextIndent"/>
                              <w:spacing w:line="220" w:lineRule="exact"/>
                              <w:ind w:left="720" w:firstLine="0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5AEDB44D" w14:textId="0E70517D" w:rsidR="00222134" w:rsidRPr="00AF78FF" w:rsidRDefault="00222134" w:rsidP="00AF78FF">
                            <w:pPr>
                              <w:pStyle w:val="BodyTextIndent"/>
                              <w:numPr>
                                <w:ilvl w:val="0"/>
                                <w:numId w:val="9"/>
                              </w:numPr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Bears and You</w:t>
                            </w:r>
                          </w:p>
                          <w:p w14:paraId="73BFEBB5" w14:textId="77777777" w:rsidR="00222134" w:rsidRPr="00512F9A" w:rsidRDefault="00222134" w:rsidP="00F130F8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31" type="#_x0000_t202" style="position:absolute;margin-left:45pt;margin-top:2in;width:135pt;height:126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" o:allowincell="f" filled="f" stroked="f">
                <v:textbox>
                  <w:txbxContent>
                    <w:p w14:paraId="7867F3B9" w14:textId="77777777" w:rsidR="00222134" w:rsidRPr="00512F9A" w:rsidRDefault="00222134">
                      <w:pPr>
                        <w:pStyle w:val="BodyText"/>
                        <w:rPr>
                          <w:b/>
                          <w:i/>
                          <w:color w:val="FFFFFF"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Stuff For Today</w:t>
                      </w:r>
                    </w:p>
                    <w:p w14:paraId="46FDF64B" w14:textId="0D918764" w:rsidR="00222134" w:rsidRPr="00FD53B2" w:rsidRDefault="00222134" w:rsidP="00FD53B2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•  Wait, Wait, Let Me Guess</w:t>
                      </w:r>
                    </w:p>
                    <w:p w14:paraId="17DE7F47" w14:textId="77777777" w:rsidR="00222134" w:rsidRPr="00512F9A" w:rsidRDefault="00222134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14:paraId="62AB509B" w14:textId="250ABE40" w:rsidR="00222134" w:rsidRDefault="00222134" w:rsidP="00090428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•  Girl Scout Cookies</w:t>
                      </w:r>
                    </w:p>
                    <w:p w14:paraId="614029D7" w14:textId="77777777" w:rsidR="00222134" w:rsidRDefault="00222134" w:rsidP="00164D2B">
                      <w:pPr>
                        <w:pStyle w:val="BodyTextIndent"/>
                        <w:spacing w:line="220" w:lineRule="exact"/>
                        <w:ind w:left="720" w:firstLine="0"/>
                        <w:rPr>
                          <w:color w:val="FFFFFF"/>
                          <w:szCs w:val="18"/>
                        </w:rPr>
                      </w:pPr>
                    </w:p>
                    <w:p w14:paraId="66A56FD3" w14:textId="73025D03" w:rsidR="00222134" w:rsidRDefault="00222134" w:rsidP="00AF78FF">
                      <w:pPr>
                        <w:pStyle w:val="BodyTextIndent"/>
                        <w:numPr>
                          <w:ilvl w:val="0"/>
                          <w:numId w:val="9"/>
                        </w:numPr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12 Steps to Success</w:t>
                      </w:r>
                    </w:p>
                    <w:p w14:paraId="2B4F00A5" w14:textId="77777777" w:rsidR="00A76DA4" w:rsidRDefault="00A76DA4" w:rsidP="00A76DA4">
                      <w:pPr>
                        <w:pStyle w:val="BodyTextIndent"/>
                        <w:spacing w:line="220" w:lineRule="exact"/>
                        <w:ind w:left="0" w:firstLine="0"/>
                        <w:rPr>
                          <w:color w:val="FFFFFF"/>
                          <w:szCs w:val="18"/>
                        </w:rPr>
                      </w:pPr>
                    </w:p>
                    <w:p w14:paraId="743740C2" w14:textId="79CF9333" w:rsidR="00A76DA4" w:rsidRDefault="00A76DA4" w:rsidP="00AF78FF">
                      <w:pPr>
                        <w:pStyle w:val="BodyTextIndent"/>
                        <w:numPr>
                          <w:ilvl w:val="0"/>
                          <w:numId w:val="9"/>
                        </w:numPr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Reindeer Biology</w:t>
                      </w:r>
                    </w:p>
                    <w:p w14:paraId="2E1D275B" w14:textId="77777777" w:rsidR="00222134" w:rsidRDefault="00222134" w:rsidP="001D7B47">
                      <w:pPr>
                        <w:pStyle w:val="BodyTextIndent"/>
                        <w:spacing w:line="220" w:lineRule="exact"/>
                        <w:ind w:left="720" w:firstLine="0"/>
                        <w:rPr>
                          <w:color w:val="FFFFFF"/>
                          <w:szCs w:val="18"/>
                        </w:rPr>
                      </w:pPr>
                    </w:p>
                    <w:p w14:paraId="5AEDB44D" w14:textId="0E70517D" w:rsidR="00222134" w:rsidRPr="00AF78FF" w:rsidRDefault="00222134" w:rsidP="00AF78FF">
                      <w:pPr>
                        <w:pStyle w:val="BodyTextIndent"/>
                        <w:numPr>
                          <w:ilvl w:val="0"/>
                          <w:numId w:val="9"/>
                        </w:numPr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Bears and You</w:t>
                      </w:r>
                    </w:p>
                    <w:p w14:paraId="73BFEBB5" w14:textId="77777777" w:rsidR="00222134" w:rsidRPr="00512F9A" w:rsidRDefault="00222134" w:rsidP="00F130F8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FB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1C80EC71" wp14:editId="67112B6A">
                <wp:simplePos x="0" y="0"/>
                <wp:positionH relativeFrom="page">
                  <wp:posOffset>2695575</wp:posOffset>
                </wp:positionH>
                <wp:positionV relativeFrom="page">
                  <wp:posOffset>1838325</wp:posOffset>
                </wp:positionV>
                <wp:extent cx="3962400" cy="245110"/>
                <wp:effectExtent l="0" t="0" r="0" b="2540"/>
                <wp:wrapNone/>
                <wp:docPr id="1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82045" w14:textId="77777777" w:rsidR="00222134" w:rsidRPr="00891C54" w:rsidRDefault="00222134">
                            <w:pPr>
                              <w:pStyle w:val="Heading9"/>
                            </w:pPr>
                            <w:r>
                              <w:t xml:space="preserve">Published almost weekly, but more </w:t>
                            </w:r>
                            <w:proofErr w:type="gramStart"/>
                            <w:r>
                              <w:t>like…..whenever</w:t>
                            </w:r>
                            <w:proofErr w:type="gramEnd"/>
                            <w:r>
                              <w:t>, so get used to it, OK?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12.25pt;margin-top:144.75pt;width:312pt;height:19.3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" o:allowincell="f" filled="f" stroked="f">
                <v:textbox inset="0,0,0,0">
                  <w:txbxContent>
                    <w:p w14:paraId="3A282045" w14:textId="77777777" w:rsidR="007F344C" w:rsidRPr="00891C54" w:rsidRDefault="007F344C">
                      <w:pPr>
                        <w:pStyle w:val="Heading9"/>
                      </w:pPr>
                      <w:r>
                        <w:t xml:space="preserve">Published almost weekly, but more </w:t>
                      </w:r>
                      <w:proofErr w:type="gramStart"/>
                      <w:r>
                        <w:t>like…..whenever</w:t>
                      </w:r>
                      <w:proofErr w:type="gramEnd"/>
                      <w:r>
                        <w:t>, so get used to it, OK?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F31DEA" w14:textId="54F58F59" w:rsidR="00BD11F5" w:rsidRDefault="00061063">
      <w:pPr>
        <w:rPr>
          <w:noProof/>
          <w:u w:val="single"/>
        </w:rPr>
      </w:pPr>
      <w:r>
        <w:rPr>
          <w:noProof/>
          <w:u w:val="single"/>
        </w:rPr>
        <w:t xml:space="preserve"> </w:t>
      </w:r>
      <w:r w:rsidR="00AD23A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7F7A264C" wp14:editId="0C1C2561">
                <wp:simplePos x="0" y="0"/>
                <wp:positionH relativeFrom="page">
                  <wp:posOffset>2171700</wp:posOffset>
                </wp:positionH>
                <wp:positionV relativeFrom="page">
                  <wp:posOffset>2057400</wp:posOffset>
                </wp:positionV>
                <wp:extent cx="5143500" cy="381000"/>
                <wp:effectExtent l="0" t="0" r="12700" b="0"/>
                <wp:wrapNone/>
                <wp:docPr id="1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7A247" w14:textId="2B73A43C" w:rsidR="00222134" w:rsidRPr="006230AE" w:rsidRDefault="00222134" w:rsidP="00F16C44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52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auto"/>
                                <w:sz w:val="52"/>
                                <w:szCs w:val="52"/>
                              </w:rPr>
                              <w:t>Beary</w:t>
                            </w:r>
                            <w:proofErr w:type="spellEnd"/>
                            <w:r>
                              <w:rPr>
                                <w:color w:val="auto"/>
                                <w:sz w:val="52"/>
                                <w:szCs w:val="52"/>
                              </w:rPr>
                              <w:t xml:space="preserve"> Merry Christmas Lesson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71pt;margin-top:162pt;width:405pt;height:30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" o:allowincell="f" filled="f" stroked="f">
                <v:textbox inset="0,0,0,0">
                  <w:txbxContent>
                    <w:p w14:paraId="0A67A247" w14:textId="2B73A43C" w:rsidR="0043363C" w:rsidRPr="006230AE" w:rsidRDefault="0043363C" w:rsidP="00F16C44">
                      <w:pPr>
                        <w:pStyle w:val="Heading1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>
                        <w:rPr>
                          <w:color w:val="auto"/>
                          <w:sz w:val="52"/>
                          <w:szCs w:val="52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auto"/>
                          <w:sz w:val="52"/>
                          <w:szCs w:val="52"/>
                        </w:rPr>
                        <w:t>Beary</w:t>
                      </w:r>
                      <w:proofErr w:type="spellEnd"/>
                      <w:r>
                        <w:rPr>
                          <w:color w:val="auto"/>
                          <w:sz w:val="52"/>
                          <w:szCs w:val="52"/>
                        </w:rPr>
                        <w:t xml:space="preserve"> Merry Christmas Lesson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CF9F14" w14:textId="1D79C42F" w:rsidR="00BD11F5" w:rsidRPr="00BD11F5" w:rsidRDefault="00BD11F5" w:rsidP="00BD11F5"/>
    <w:p w14:paraId="6B16B2E1" w14:textId="77777777" w:rsidR="00BD11F5" w:rsidRPr="00BD11F5" w:rsidRDefault="004E41A1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2DF1CE5" wp14:editId="34645276">
                <wp:simplePos x="0" y="0"/>
                <wp:positionH relativeFrom="column">
                  <wp:posOffset>1990725</wp:posOffset>
                </wp:positionH>
                <wp:positionV relativeFrom="paragraph">
                  <wp:posOffset>160020</wp:posOffset>
                </wp:positionV>
                <wp:extent cx="2352675" cy="238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F35CA" w14:textId="522A7AC0" w:rsidR="00222134" w:rsidRPr="00C57FB1" w:rsidRDefault="0022213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By Mr. Lyle  (mrlyle1@gmail.com)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56.75pt;margin-top:12.6pt;width:185.25pt;height:1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" fillcolor="white [3201]" strokeweight=".5pt">
                <v:textbox>
                  <w:txbxContent>
                    <w:p w14:paraId="53EF35CA" w14:textId="522A7AC0" w:rsidR="007F344C" w:rsidRPr="00C57FB1" w:rsidRDefault="007F344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By Mr. Lyle  (mrlyle1@gmail.com)</w:t>
                      </w:r>
                    </w:p>
                  </w:txbxContent>
                </v:textbox>
              </v:shape>
            </w:pict>
          </mc:Fallback>
        </mc:AlternateContent>
      </w:r>
    </w:p>
    <w:p w14:paraId="60D9622A" w14:textId="1B98F32A" w:rsidR="00BD11F5" w:rsidRPr="00BD11F5" w:rsidRDefault="00BD11F5" w:rsidP="00BD11F5"/>
    <w:p w14:paraId="0E97CBFD" w14:textId="6B41979E" w:rsidR="00BD11F5" w:rsidRPr="00D91A69" w:rsidRDefault="006324EC" w:rsidP="00BD11F5">
      <w:pPr>
        <w:rPr>
          <w:sz w:val="12"/>
          <w:szCs w:val="12"/>
        </w:rPr>
      </w:pPr>
      <w:r w:rsidRPr="00D91A69">
        <w:rPr>
          <w:noProof/>
          <w:sz w:val="12"/>
          <w:szCs w:val="12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7D3C761D" wp14:editId="788E9F41">
                <wp:simplePos x="0" y="0"/>
                <wp:positionH relativeFrom="page">
                  <wp:posOffset>4114800</wp:posOffset>
                </wp:positionH>
                <wp:positionV relativeFrom="page">
                  <wp:posOffset>2743200</wp:posOffset>
                </wp:positionV>
                <wp:extent cx="1600200" cy="5257800"/>
                <wp:effectExtent l="0" t="0" r="0" b="0"/>
                <wp:wrapNone/>
                <wp:docPr id="1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5" type="#_x0000_t202" style="position:absolute;margin-left:324pt;margin-top:3in;width:126pt;height:41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" o:allowincell="f" filled="f" stroked="f">
                <v:textbox style="mso-next-textbox:#Text Box 132"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128A1264" wp14:editId="4E627F89">
                <wp:simplePos x="0" y="0"/>
                <wp:positionH relativeFrom="page">
                  <wp:posOffset>2400300</wp:posOffset>
                </wp:positionH>
                <wp:positionV relativeFrom="page">
                  <wp:posOffset>2743200</wp:posOffset>
                </wp:positionV>
                <wp:extent cx="1600200" cy="5257800"/>
                <wp:effectExtent l="0" t="0" r="0" b="0"/>
                <wp:wrapNone/>
                <wp:docPr id="1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6BB2E33B" w14:textId="77777777" w:rsidR="00222134" w:rsidRDefault="00222134" w:rsidP="00DF3F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03CEE98E" w14:textId="64EEC052" w:rsidR="00222134" w:rsidRDefault="00222134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  <w:t>IJohn</w:t>
                            </w:r>
                            <w:proofErr w:type="spellEnd"/>
                            <w:r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15:2-9,16</w:t>
                            </w:r>
                          </w:p>
                          <w:p w14:paraId="088EAF7B" w14:textId="77777777" w:rsidR="00222134" w:rsidRPr="00F65A67" w:rsidRDefault="00222134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3655044C" w14:textId="77777777" w:rsidR="00222134" w:rsidRPr="00BC16CB" w:rsidRDefault="00222134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8D39BD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2 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Every branch in me that </w:t>
                            </w:r>
                            <w:proofErr w:type="spellStart"/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not fruit he </w:t>
                            </w:r>
                            <w:proofErr w:type="spell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taketh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away: and every branch that </w:t>
                            </w:r>
                            <w:proofErr w:type="spellStart"/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fruit, he </w:t>
                            </w:r>
                            <w:proofErr w:type="spell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purgeth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it, that it may bring forth more fruit.</w:t>
                            </w:r>
                          </w:p>
                          <w:p w14:paraId="7692B0C5" w14:textId="77777777" w:rsidR="00222134" w:rsidRPr="00BC16CB" w:rsidRDefault="00222134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Now ye are clean through the </w:t>
                            </w:r>
                            <w:proofErr w:type="gram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word which</w:t>
                            </w:r>
                            <w:proofErr w:type="gram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I have spoken unto you.</w:t>
                            </w:r>
                          </w:p>
                          <w:p w14:paraId="74947B9C" w14:textId="77777777" w:rsidR="00222134" w:rsidRPr="00BC16CB" w:rsidRDefault="00222134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4 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Abide in me, and I in you. As the branch cannot </w:t>
                            </w:r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fruit of itself, except it abide in the vine; no more can ye, except ye abide in me.</w:t>
                            </w:r>
                          </w:p>
                          <w:p w14:paraId="7F570E39" w14:textId="77777777" w:rsidR="00222134" w:rsidRPr="00BC16CB" w:rsidRDefault="00222134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5 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I am the vine, ye are the branches: He that </w:t>
                            </w:r>
                            <w:proofErr w:type="spell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abideth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in me, and I in him, the same </w:t>
                            </w:r>
                            <w:proofErr w:type="spell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bringeth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forth much fruit: for without me ye can do nothing.</w:t>
                            </w:r>
                          </w:p>
                          <w:p w14:paraId="49C998F7" w14:textId="77777777" w:rsidR="00222134" w:rsidRPr="00BC16CB" w:rsidRDefault="00222134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6 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If </w:t>
                            </w:r>
                            <w:proofErr w:type="gram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 man abide</w:t>
                            </w:r>
                            <w:proofErr w:type="gram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not in me, he is cast forth as a branch, and is withered; and men gather them, and cast them into the fire, and they are burned.</w:t>
                            </w:r>
                          </w:p>
                          <w:p w14:paraId="55FE2A19" w14:textId="77777777" w:rsidR="00222134" w:rsidRPr="00BC16CB" w:rsidRDefault="00222134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7 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If ye abide in me, and my words abide in you, ye shall ask what ye will, and it shall be done unto you.</w:t>
                            </w:r>
                          </w:p>
                          <w:p w14:paraId="12A1F047" w14:textId="77777777" w:rsidR="00222134" w:rsidRPr="00BC16CB" w:rsidRDefault="00222134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8 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Herein is my Father glorified, that ye </w:t>
                            </w:r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much fruit; so shall ye be my disciples.</w:t>
                            </w:r>
                          </w:p>
                          <w:p w14:paraId="698B9C8C" w14:textId="77777777" w:rsidR="00222134" w:rsidRPr="00BC16CB" w:rsidRDefault="00222134" w:rsidP="00F65A67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9 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As the Father hath loved me, so have I loved you: continue ye in my love.</w:t>
                            </w: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2C018F03" w14:textId="77777777" w:rsidR="00222134" w:rsidRPr="00BC16CB" w:rsidRDefault="00222134" w:rsidP="00F65A67">
                            <w:pPr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16 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Ye have not chosen me, but I have chosen you, and ordained you, that ye should go and </w:t>
                            </w:r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fruit.</w:t>
                            </w:r>
                          </w:p>
                          <w:p w14:paraId="52D82BFF" w14:textId="77777777" w:rsidR="00222134" w:rsidRPr="00BC16CB" w:rsidRDefault="00222134" w:rsidP="00F65A67">
                            <w:pPr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678A5BBE" w14:textId="39330308" w:rsidR="00222134" w:rsidRPr="006324EC" w:rsidRDefault="00222134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The context of these verses is significant.  The following day, Jesus would lay down his life on a cross.  It is no accident that Jesus commanded us to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fruit, and then gave us the most incredible demonstration ever.  The only fruit that will last is that which grows out of the cross.  </w:t>
                            </w:r>
                          </w:p>
                          <w:p w14:paraId="7508253E" w14:textId="200FDB6C" w:rsidR="00222134" w:rsidRPr="006324EC" w:rsidRDefault="00222134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We are chosen by a God </w:t>
                            </w:r>
                            <w:proofErr w:type="gramStart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who’s</w:t>
                            </w:r>
                            <w:proofErr w:type="gramEnd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choices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the weight of eternity.  That</w:t>
                            </w:r>
                            <w:r>
                              <w:rPr>
                                <w:rFonts w:eastAsia="Time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decision was with purpose in mind.  We can confidently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bur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y our fears and hesitations, knowing that God will not abandon us or leave us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bare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handed and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bare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foot.  He can and will remove the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icades and obstacles.  Robert E.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on said </w:t>
                            </w:r>
                            <w:r w:rsidRPr="006324EC">
                              <w:rPr>
                                <w:rFonts w:eastAsia="Times" w:cs="Arial"/>
                                <w:i/>
                                <w:sz w:val="18"/>
                                <w:szCs w:val="18"/>
                              </w:rPr>
                              <w:t xml:space="preserve">“No one is granted an experience with God without being subsequently sent.”  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We can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in mind that God is in control.</w:t>
                            </w:r>
                          </w:p>
                          <w:p w14:paraId="1B618040" w14:textId="05BCD8ED" w:rsidR="00222134" w:rsidRPr="006324EC" w:rsidRDefault="00222134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So, what exactly is </w:t>
                            </w:r>
                            <w:proofErr w:type="gramStart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fruit-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ing</w:t>
                            </w:r>
                            <w:proofErr w:type="gramEnd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?  And what fruit have we been called to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?  In a nutshell, it is </w:t>
                            </w:r>
                            <w:proofErr w:type="gramStart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loving</w:t>
                            </w:r>
                            <w:proofErr w:type="gramEnd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others and le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ading them to Christ.  All too o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ften the horrors and reality of Hell are put out of our minds.  We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the responsibility of sharing the Gospel with a spiritually dead world that, without a relationship with God, will die one day and be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bur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ied and suffer unimaginably for eternity.  That thought we should find un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able.</w:t>
                            </w:r>
                          </w:p>
                          <w:p w14:paraId="0D598435" w14:textId="25BA08EE" w:rsidR="00222134" w:rsidRPr="006324EC" w:rsidRDefault="00222134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So God, the ultimate </w:t>
                            </w:r>
                            <w:proofErr w:type="gramStart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vine dresser</w:t>
                            </w:r>
                            <w:proofErr w:type="gramEnd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, prunes us and cultivates us, to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fruit.  We are left with the</w:t>
                            </w:r>
                            <w:r>
                              <w:rPr>
                                <w:rFonts w:eastAsia="Time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impression that it is completely unacceptable to not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fruit.  We are to make disciples.  That requires us to love others.  </w:t>
                            </w:r>
                          </w:p>
                          <w:p w14:paraId="76F164EE" w14:textId="51E60AF5" w:rsidR="00222134" w:rsidRDefault="00222134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There is one final key to success in this area. 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ing fruit is going to be impossible with out a close connection to the vine—Jesus.  If we are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bare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ly connected, fruit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ing is going to be difficult, if nonexistent.  And that connection is based in the Word of God</w:t>
                            </w:r>
                            <w:r>
                              <w:rPr>
                                <w:rFonts w:eastAsia="Times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We must be continually absorbing the Word, letting it soak into us and cleanse us and give us an understanding and a desire to be close to Him.  </w:t>
                            </w:r>
                          </w:p>
                          <w:p w14:paraId="0E6583CC" w14:textId="45462F6C" w:rsidR="00222134" w:rsidRPr="006324EC" w:rsidRDefault="00222134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Finally, and maybe most importantly,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ing fruit is ultimately for the glory of God.  God is glorified when we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fruit—good fruit.  Being a fruit-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ing branch closely connected to the vine results in not just a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bare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ly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able situation, but rather, our lives can be a joyful experience always—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ing fruit.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6" type="#_x0000_t202" style="position:absolute;margin-left:189pt;margin-top:3in;width:126pt;height:414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" o:allowincell="f" filled="f" stroked="f">
                <v:textbox style="mso-next-textbox:#Text Box 133" inset="0,0,0,0">
                  <w:txbxContent>
                    <w:p w14:paraId="6BB2E33B" w14:textId="77777777" w:rsidR="00222134" w:rsidRDefault="00222134" w:rsidP="00DF3F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03CEE98E" w14:textId="64EEC052" w:rsidR="00222134" w:rsidRDefault="00222134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  <w:t>IJohn</w:t>
                      </w:r>
                      <w:proofErr w:type="spellEnd"/>
                      <w:r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  <w:t xml:space="preserve"> 15:2-9,16</w:t>
                      </w:r>
                    </w:p>
                    <w:p w14:paraId="088EAF7B" w14:textId="77777777" w:rsidR="00222134" w:rsidRPr="00F65A67" w:rsidRDefault="00222134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3655044C" w14:textId="77777777" w:rsidR="00222134" w:rsidRPr="00BC16CB" w:rsidRDefault="00222134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8D39BD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2 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Every branch in me that </w:t>
                      </w:r>
                      <w:proofErr w:type="spellStart"/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not fruit he </w:t>
                      </w:r>
                      <w:proofErr w:type="spell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taketh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away: and every branch that </w:t>
                      </w:r>
                      <w:proofErr w:type="spellStart"/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fruit, he </w:t>
                      </w:r>
                      <w:proofErr w:type="spell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purgeth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it, that it may bring forth more fruit.</w:t>
                      </w:r>
                    </w:p>
                    <w:p w14:paraId="7692B0C5" w14:textId="77777777" w:rsidR="00222134" w:rsidRPr="00BC16CB" w:rsidRDefault="00222134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3 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Now ye are clean through the </w:t>
                      </w:r>
                      <w:proofErr w:type="gram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word which</w:t>
                      </w:r>
                      <w:proofErr w:type="gram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I have spoken unto you.</w:t>
                      </w:r>
                    </w:p>
                    <w:p w14:paraId="74947B9C" w14:textId="77777777" w:rsidR="00222134" w:rsidRPr="00BC16CB" w:rsidRDefault="00222134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4 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Abide in me, and I in you. As the branch cannot </w:t>
                      </w:r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fruit of itself, except it abide in the vine; no more can ye, except ye abide in me.</w:t>
                      </w:r>
                    </w:p>
                    <w:p w14:paraId="7F570E39" w14:textId="77777777" w:rsidR="00222134" w:rsidRPr="00BC16CB" w:rsidRDefault="00222134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5 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I am the vine, ye are the branches: He that </w:t>
                      </w:r>
                      <w:proofErr w:type="spell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abideth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in me, and I in him, the same </w:t>
                      </w:r>
                      <w:proofErr w:type="spell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bringeth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forth much fruit: for without me ye can do nothing.</w:t>
                      </w:r>
                    </w:p>
                    <w:p w14:paraId="49C998F7" w14:textId="77777777" w:rsidR="00222134" w:rsidRPr="00BC16CB" w:rsidRDefault="00222134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6 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If </w:t>
                      </w:r>
                      <w:proofErr w:type="gram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 man abide</w:t>
                      </w:r>
                      <w:proofErr w:type="gram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not in me, he is cast forth as a branch, and is withered; and men gather them, and cast them into the fire, and they are burned.</w:t>
                      </w:r>
                    </w:p>
                    <w:p w14:paraId="55FE2A19" w14:textId="77777777" w:rsidR="00222134" w:rsidRPr="00BC16CB" w:rsidRDefault="00222134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7 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If ye abide in me, and my words abide in you, ye shall ask what ye will, and it shall be done unto you.</w:t>
                      </w:r>
                    </w:p>
                    <w:p w14:paraId="12A1F047" w14:textId="77777777" w:rsidR="00222134" w:rsidRPr="00BC16CB" w:rsidRDefault="00222134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8 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Herein is my Father glorified, that ye </w:t>
                      </w:r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much fruit; so shall ye be my disciples.</w:t>
                      </w:r>
                    </w:p>
                    <w:p w14:paraId="698B9C8C" w14:textId="77777777" w:rsidR="00222134" w:rsidRPr="00BC16CB" w:rsidRDefault="00222134" w:rsidP="00F65A67">
                      <w:pPr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9 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As the Father hath loved me, so have I loved you: continue ye in my love.</w:t>
                      </w: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 xml:space="preserve"> </w:t>
                      </w:r>
                    </w:p>
                    <w:p w14:paraId="2C018F03" w14:textId="77777777" w:rsidR="00222134" w:rsidRPr="00BC16CB" w:rsidRDefault="00222134" w:rsidP="00F65A67">
                      <w:pPr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16 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Ye have not chosen me, but I have chosen you, and ordained you, that ye should go and </w:t>
                      </w:r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fruit.</w:t>
                      </w:r>
                    </w:p>
                    <w:p w14:paraId="52D82BFF" w14:textId="77777777" w:rsidR="00222134" w:rsidRPr="00BC16CB" w:rsidRDefault="00222134" w:rsidP="00F65A67">
                      <w:pPr>
                        <w:rPr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678A5BBE" w14:textId="39330308" w:rsidR="00222134" w:rsidRPr="006324EC" w:rsidRDefault="00222134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>
                        <w:rPr>
                          <w:rFonts w:eastAsia="Times" w:cs="Arial"/>
                          <w:sz w:val="20"/>
                          <w:szCs w:val="20"/>
                        </w:rPr>
                        <w:t xml:space="preserve">   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The context of these verses is significant.  The following day, Jesus would lay down his life on a cross.  It is no accident that Jesus commanded us to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fruit, and then gave us the most incredible demonstration ever.  The only fruit that will last is that which grows out of the cross.  </w:t>
                      </w:r>
                    </w:p>
                    <w:p w14:paraId="7508253E" w14:textId="200FDB6C" w:rsidR="00222134" w:rsidRPr="006324EC" w:rsidRDefault="00222134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We are chosen by a God </w:t>
                      </w:r>
                      <w:proofErr w:type="gramStart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who’s</w:t>
                      </w:r>
                      <w:proofErr w:type="gramEnd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choices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the weight of eternity.  That</w:t>
                      </w:r>
                      <w:r>
                        <w:rPr>
                          <w:rFonts w:eastAsia="Times" w:cs="Arial"/>
                          <w:sz w:val="20"/>
                          <w:szCs w:val="20"/>
                        </w:rPr>
                        <w:t xml:space="preserve"> 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decision was with purpose in mind.  We can confidently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bur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y our fears and hesitations, knowing that God will not abandon us or leave us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bare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handed and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bare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foot.  He can and will remove the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icades and obstacles.  Robert E.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on said </w:t>
                      </w:r>
                      <w:r w:rsidRPr="006324EC">
                        <w:rPr>
                          <w:rFonts w:eastAsia="Times" w:cs="Arial"/>
                          <w:i/>
                          <w:sz w:val="18"/>
                          <w:szCs w:val="18"/>
                        </w:rPr>
                        <w:t xml:space="preserve">“No one is granted an experience with God without being subsequently sent.”  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We can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in mind that God is in control.</w:t>
                      </w:r>
                    </w:p>
                    <w:p w14:paraId="1B618040" w14:textId="05BCD8ED" w:rsidR="00222134" w:rsidRPr="006324EC" w:rsidRDefault="00222134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So, what exactly is </w:t>
                      </w:r>
                      <w:proofErr w:type="gramStart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fruit-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ing</w:t>
                      </w:r>
                      <w:proofErr w:type="gramEnd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?  And what fruit have we been called to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?  In a nutshell, it is </w:t>
                      </w:r>
                      <w:proofErr w:type="gramStart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loving</w:t>
                      </w:r>
                      <w:proofErr w:type="gramEnd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others and le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>ading them to Christ.  All too o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ften the horrors and reality of Hell are put out of our minds.  We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the responsibility of sharing the Gospel with a spiritually dead world that, without a relationship with God, will die one day and be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bur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ied and suffer unimaginably for eternity.  That thought we should find un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able.</w:t>
                      </w:r>
                    </w:p>
                    <w:p w14:paraId="0D598435" w14:textId="25BA08EE" w:rsidR="00222134" w:rsidRPr="006324EC" w:rsidRDefault="00222134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So God, the ultimate </w:t>
                      </w:r>
                      <w:proofErr w:type="gramStart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vine dresser</w:t>
                      </w:r>
                      <w:proofErr w:type="gramEnd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, prunes us and cultivates us, to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fruit.  We are left with the</w:t>
                      </w:r>
                      <w:r>
                        <w:rPr>
                          <w:rFonts w:eastAsia="Times" w:cs="Arial"/>
                          <w:sz w:val="20"/>
                          <w:szCs w:val="20"/>
                        </w:rPr>
                        <w:t xml:space="preserve"> 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impression that it is completely unacceptable to not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fruit.  We are to make disciples.  That requires us to love others.  </w:t>
                      </w:r>
                    </w:p>
                    <w:p w14:paraId="76F164EE" w14:textId="51E60AF5" w:rsidR="00222134" w:rsidRDefault="00222134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There is one final key to success in this area. 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ing fruit is going to be impossible with out a close connection to the vine—Jesus.  If we are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bare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ly connected, fruit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ing is going to be difficult, if nonexistent.  And that connection is based in the Word of God</w:t>
                      </w:r>
                      <w:r>
                        <w:rPr>
                          <w:rFonts w:eastAsia="Times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We must be continually absorbing the Word, letting it soak into us and cleanse us and give us an understanding and a desire to be close to Him.  </w:t>
                      </w:r>
                    </w:p>
                    <w:p w14:paraId="0E6583CC" w14:textId="45462F6C" w:rsidR="00222134" w:rsidRPr="006324EC" w:rsidRDefault="00222134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Finally, and maybe most importantly,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ing fruit is ultimately for the glory of God.  God is glorified when we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fruit—good fruit.  Being a fruit-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ing branch closely connected to the vine results in not just a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bare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ly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>able situation, but rather, our lives can be a joyful experience always—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>ing fruit.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62B9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07BC4779" wp14:editId="590300D3">
                <wp:simplePos x="0" y="0"/>
                <wp:positionH relativeFrom="page">
                  <wp:posOffset>5829300</wp:posOffset>
                </wp:positionH>
                <wp:positionV relativeFrom="page">
                  <wp:posOffset>2743200</wp:posOffset>
                </wp:positionV>
                <wp:extent cx="1485900" cy="2743200"/>
                <wp:effectExtent l="0" t="0" r="12700" b="0"/>
                <wp:wrapNone/>
                <wp:docPr id="11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7" type="#_x0000_t202" style="position:absolute;margin-left:459pt;margin-top:3in;width:117pt;height:3in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14:paraId="70795D82" w14:textId="4B9D5420" w:rsidR="00BD11F5" w:rsidRPr="00BD11F5" w:rsidRDefault="00BD11F5" w:rsidP="00BD11F5"/>
    <w:p w14:paraId="7B0531B2" w14:textId="1FE03C82" w:rsidR="00BD11F5" w:rsidRPr="00BD11F5" w:rsidRDefault="00BD11F5" w:rsidP="00BD11F5"/>
    <w:p w14:paraId="1150620B" w14:textId="33458B88" w:rsidR="00BD11F5" w:rsidRPr="00BD11F5" w:rsidRDefault="00BD11F5" w:rsidP="00BD11F5"/>
    <w:p w14:paraId="53CDF485" w14:textId="2D5022CF" w:rsidR="00BD11F5" w:rsidRPr="00BD11F5" w:rsidRDefault="00B9142A" w:rsidP="00BD11F5"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85956DA" wp14:editId="3259D39F">
                <wp:simplePos x="0" y="0"/>
                <wp:positionH relativeFrom="column">
                  <wp:posOffset>114300</wp:posOffset>
                </wp:positionH>
                <wp:positionV relativeFrom="paragraph">
                  <wp:posOffset>148590</wp:posOffset>
                </wp:positionV>
                <wp:extent cx="1600200" cy="4572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F8E24" w14:textId="2D145EE4" w:rsidR="00222134" w:rsidRPr="00950C21" w:rsidRDefault="00222134" w:rsidP="00950C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Reindeer Biology</w:t>
                            </w:r>
                          </w:p>
                          <w:p w14:paraId="2F9CCA94" w14:textId="77777777" w:rsidR="00222134" w:rsidRDefault="00222134" w:rsidP="00950C21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1F06AC" w14:textId="404F9AA0" w:rsidR="00222134" w:rsidRDefault="00222134" w:rsidP="00950C2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50C21">
                              <w:rPr>
                                <w:b/>
                                <w:sz w:val="20"/>
                                <w:szCs w:val="20"/>
                              </w:rPr>
                              <w:t>Observation A: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Santa has nine reindeer</w:t>
                            </w:r>
                          </w:p>
                          <w:p w14:paraId="7CCDC3CA" w14:textId="1A1DFA7B" w:rsidR="00222134" w:rsidRDefault="00222134" w:rsidP="00950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  Dasher</w:t>
                            </w:r>
                          </w:p>
                          <w:p w14:paraId="4995D88D" w14:textId="4F7CE2F1" w:rsidR="00222134" w:rsidRDefault="00222134" w:rsidP="00950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  Dancer</w:t>
                            </w:r>
                          </w:p>
                          <w:p w14:paraId="1293E9CC" w14:textId="7BF549CC" w:rsidR="00222134" w:rsidRDefault="00222134" w:rsidP="00950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3. 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Prancer</w:t>
                            </w:r>
                            <w:proofErr w:type="spellEnd"/>
                          </w:p>
                          <w:p w14:paraId="051B1B5C" w14:textId="515C5DAC" w:rsidR="00222134" w:rsidRDefault="00222134" w:rsidP="00950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4.  Vixen</w:t>
                            </w:r>
                          </w:p>
                          <w:p w14:paraId="0C1D0BDA" w14:textId="27D614EC" w:rsidR="00222134" w:rsidRDefault="00222134" w:rsidP="00950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5.  Comet</w:t>
                            </w:r>
                          </w:p>
                          <w:p w14:paraId="5F826128" w14:textId="61ECFC1E" w:rsidR="00222134" w:rsidRDefault="00222134" w:rsidP="00950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  Cupid</w:t>
                            </w:r>
                          </w:p>
                          <w:p w14:paraId="5AED6FF5" w14:textId="644FEE0A" w:rsidR="00222134" w:rsidRDefault="00222134" w:rsidP="00950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7. 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Donder</w:t>
                            </w:r>
                            <w:proofErr w:type="spellEnd"/>
                          </w:p>
                          <w:p w14:paraId="5B90FD3D" w14:textId="6CF6CD98" w:rsidR="00222134" w:rsidRDefault="00222134" w:rsidP="00950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8. 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Blitzen</w:t>
                            </w:r>
                            <w:proofErr w:type="spellEnd"/>
                          </w:p>
                          <w:p w14:paraId="696BF083" w14:textId="533A31A9" w:rsidR="00222134" w:rsidRDefault="00222134" w:rsidP="00950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9.  Rudolph</w:t>
                            </w:r>
                          </w:p>
                          <w:p w14:paraId="48EBB10F" w14:textId="2E8C967A" w:rsidR="00222134" w:rsidRDefault="00222134" w:rsidP="00950C2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50C21">
                              <w:rPr>
                                <w:b/>
                                <w:sz w:val="20"/>
                                <w:szCs w:val="20"/>
                              </w:rPr>
                              <w:t>Observation 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 It is a biological fact that both male and female reindeer have antlers.</w:t>
                            </w:r>
                          </w:p>
                          <w:p w14:paraId="14F46A7D" w14:textId="627593A5" w:rsidR="00222134" w:rsidRDefault="00222134" w:rsidP="00950C2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50C21">
                              <w:rPr>
                                <w:b/>
                                <w:sz w:val="20"/>
                                <w:szCs w:val="20"/>
                              </w:rPr>
                              <w:t>Observation 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  It is also a biological fact that male reindeer shed their antlers each year around October.  Only the females would have antlers during the Christmas Season.</w:t>
                            </w:r>
                          </w:p>
                          <w:p w14:paraId="53AE0C2A" w14:textId="7234A287" w:rsidR="00222134" w:rsidRPr="00950C21" w:rsidRDefault="00222134" w:rsidP="00950C2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Conclusion: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All of Santa’s reindeer are ladies.  Including Rudolph!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9pt;margin-top:11.7pt;width:126pt;height:5in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" filled="f" stroked="f">
                <v:textbox>
                  <w:txbxContent>
                    <w:p w14:paraId="221F8E24" w14:textId="2D145EE4" w:rsidR="00222134" w:rsidRPr="00950C21" w:rsidRDefault="00222134" w:rsidP="00950C2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Reindeer Biology</w:t>
                      </w:r>
                    </w:p>
                    <w:p w14:paraId="2F9CCA94" w14:textId="77777777" w:rsidR="00222134" w:rsidRDefault="00222134" w:rsidP="00950C21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1F06AC" w14:textId="404F9AA0" w:rsidR="00222134" w:rsidRDefault="00222134" w:rsidP="00950C2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50C21">
                        <w:rPr>
                          <w:b/>
                          <w:sz w:val="20"/>
                          <w:szCs w:val="20"/>
                        </w:rPr>
                        <w:t>Observation A:</w:t>
                      </w:r>
                      <w:r>
                        <w:rPr>
                          <w:sz w:val="20"/>
                          <w:szCs w:val="20"/>
                        </w:rPr>
                        <w:t xml:space="preserve">  Santa has nine reindeer</w:t>
                      </w:r>
                    </w:p>
                    <w:p w14:paraId="7CCDC3CA" w14:textId="1A1DFA7B" w:rsidR="00222134" w:rsidRDefault="00222134" w:rsidP="00950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  Dasher</w:t>
                      </w:r>
                    </w:p>
                    <w:p w14:paraId="4995D88D" w14:textId="4F7CE2F1" w:rsidR="00222134" w:rsidRDefault="00222134" w:rsidP="00950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  Dancer</w:t>
                      </w:r>
                    </w:p>
                    <w:p w14:paraId="1293E9CC" w14:textId="7BF549CC" w:rsidR="00222134" w:rsidRDefault="00222134" w:rsidP="00950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3. 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Prancer</w:t>
                      </w:r>
                      <w:proofErr w:type="spellEnd"/>
                    </w:p>
                    <w:p w14:paraId="051B1B5C" w14:textId="515C5DAC" w:rsidR="00222134" w:rsidRDefault="00222134" w:rsidP="00950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4.  Vixen</w:t>
                      </w:r>
                    </w:p>
                    <w:p w14:paraId="0C1D0BDA" w14:textId="27D614EC" w:rsidR="00222134" w:rsidRDefault="00222134" w:rsidP="00950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5.  Comet</w:t>
                      </w:r>
                    </w:p>
                    <w:p w14:paraId="5F826128" w14:textId="61ECFC1E" w:rsidR="00222134" w:rsidRDefault="00222134" w:rsidP="00950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  Cupid</w:t>
                      </w:r>
                    </w:p>
                    <w:p w14:paraId="5AED6FF5" w14:textId="644FEE0A" w:rsidR="00222134" w:rsidRDefault="00222134" w:rsidP="00950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7. 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Donder</w:t>
                      </w:r>
                      <w:proofErr w:type="spellEnd"/>
                    </w:p>
                    <w:p w14:paraId="5B90FD3D" w14:textId="6CF6CD98" w:rsidR="00222134" w:rsidRDefault="00222134" w:rsidP="00950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8. 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Blitzen</w:t>
                      </w:r>
                      <w:proofErr w:type="spellEnd"/>
                    </w:p>
                    <w:p w14:paraId="696BF083" w14:textId="533A31A9" w:rsidR="00222134" w:rsidRDefault="00222134" w:rsidP="00950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9.  Rudolph</w:t>
                      </w:r>
                    </w:p>
                    <w:p w14:paraId="48EBB10F" w14:textId="2E8C967A" w:rsidR="00222134" w:rsidRDefault="00222134" w:rsidP="00950C2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50C21">
                        <w:rPr>
                          <w:b/>
                          <w:sz w:val="20"/>
                          <w:szCs w:val="20"/>
                        </w:rPr>
                        <w:t>Observation B</w:t>
                      </w:r>
                      <w:r>
                        <w:rPr>
                          <w:sz w:val="20"/>
                          <w:szCs w:val="20"/>
                        </w:rPr>
                        <w:t>.  It is a biological fact that both male and female reindeer have antlers.</w:t>
                      </w:r>
                    </w:p>
                    <w:p w14:paraId="14F46A7D" w14:textId="627593A5" w:rsidR="00222134" w:rsidRDefault="00222134" w:rsidP="00950C2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50C21">
                        <w:rPr>
                          <w:b/>
                          <w:sz w:val="20"/>
                          <w:szCs w:val="20"/>
                        </w:rPr>
                        <w:t>Observation C</w:t>
                      </w:r>
                      <w:r>
                        <w:rPr>
                          <w:sz w:val="20"/>
                          <w:szCs w:val="20"/>
                        </w:rPr>
                        <w:t>:  It is also a biological fact that male reindeer shed their antlers each year around October.  Only the females would have antlers during the Christmas Season.</w:t>
                      </w:r>
                    </w:p>
                    <w:p w14:paraId="53AE0C2A" w14:textId="7234A287" w:rsidR="00222134" w:rsidRPr="00950C21" w:rsidRDefault="00222134" w:rsidP="00950C2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Conclusion:  </w:t>
                      </w:r>
                      <w:r>
                        <w:rPr>
                          <w:sz w:val="20"/>
                          <w:szCs w:val="20"/>
                        </w:rPr>
                        <w:t>All of Santa’s reindeer are ladies.  Including Rudolph!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2A78D2" w14:textId="6945941E" w:rsidR="00BD11F5" w:rsidRPr="00BD11F5" w:rsidRDefault="00BD11F5" w:rsidP="00BD11F5"/>
    <w:p w14:paraId="48D98AA6" w14:textId="11E3215C" w:rsidR="00BD11F5" w:rsidRPr="00BD11F5" w:rsidRDefault="00BD11F5" w:rsidP="00BD11F5"/>
    <w:p w14:paraId="55C1A139" w14:textId="66B8B241" w:rsidR="00E841AB" w:rsidRPr="00B775C1" w:rsidRDefault="00175333" w:rsidP="007869C2">
      <w:pPr>
        <w:tabs>
          <w:tab w:val="left" w:pos="1605"/>
        </w:tabs>
        <w:rPr>
          <w:sz w:val="22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18496" behindDoc="0" locked="0" layoutInCell="1" allowOverlap="1" wp14:anchorId="20340DF5" wp14:editId="4DF29AF8">
            <wp:simplePos x="0" y="0"/>
            <wp:positionH relativeFrom="column">
              <wp:posOffset>1828800</wp:posOffset>
            </wp:positionH>
            <wp:positionV relativeFrom="paragraph">
              <wp:posOffset>4423410</wp:posOffset>
            </wp:positionV>
            <wp:extent cx="1467485" cy="1408153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774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0" locked="0" layoutInCell="1" allowOverlap="1" wp14:anchorId="5649EE1D" wp14:editId="45EB8D88">
            <wp:simplePos x="0" y="0"/>
            <wp:positionH relativeFrom="column">
              <wp:posOffset>1714500</wp:posOffset>
            </wp:positionH>
            <wp:positionV relativeFrom="paragraph">
              <wp:posOffset>4194810</wp:posOffset>
            </wp:positionV>
            <wp:extent cx="3419475" cy="1688465"/>
            <wp:effectExtent l="0" t="0" r="9525" b="0"/>
            <wp:wrapThrough wrapText="bothSides">
              <wp:wrapPolygon edited="0">
                <wp:start x="0" y="0"/>
                <wp:lineTo x="0" y="21121"/>
                <wp:lineTo x="21500" y="21121"/>
                <wp:lineTo x="2150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2A" w:rsidRPr="00C915AA">
        <w:rPr>
          <w:noProof/>
          <w:sz w:val="48"/>
          <w:szCs w:val="48"/>
        </w:rPr>
        <w:drawing>
          <wp:anchor distT="0" distB="0" distL="114300" distR="114300" simplePos="0" relativeHeight="251814400" behindDoc="1" locked="0" layoutInCell="1" allowOverlap="1" wp14:anchorId="409A2821" wp14:editId="42D9A7E9">
            <wp:simplePos x="0" y="0"/>
            <wp:positionH relativeFrom="margin">
              <wp:posOffset>0</wp:posOffset>
            </wp:positionH>
            <wp:positionV relativeFrom="margin">
              <wp:posOffset>7543800</wp:posOffset>
            </wp:positionV>
            <wp:extent cx="3455670" cy="1143000"/>
            <wp:effectExtent l="0" t="0" r="0" b="0"/>
            <wp:wrapThrough wrapText="bothSides">
              <wp:wrapPolygon edited="0">
                <wp:start x="0" y="0"/>
                <wp:lineTo x="0" y="21120"/>
                <wp:lineTo x="21433" y="21120"/>
                <wp:lineTo x="2143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yo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134">
        <w:rPr>
          <w:noProof/>
        </w:rPr>
        <w:drawing>
          <wp:anchor distT="0" distB="0" distL="114300" distR="114300" simplePos="0" relativeHeight="251811328" behindDoc="0" locked="0" layoutInCell="1" allowOverlap="1" wp14:anchorId="28DB79FF" wp14:editId="3D1032CE">
            <wp:simplePos x="0" y="0"/>
            <wp:positionH relativeFrom="column">
              <wp:posOffset>3657600</wp:posOffset>
            </wp:positionH>
            <wp:positionV relativeFrom="paragraph">
              <wp:posOffset>3051810</wp:posOffset>
            </wp:positionV>
            <wp:extent cx="1259205" cy="727710"/>
            <wp:effectExtent l="0" t="0" r="10795" b="8890"/>
            <wp:wrapThrough wrapText="bothSides">
              <wp:wrapPolygon edited="0">
                <wp:start x="0" y="0"/>
                <wp:lineTo x="0" y="21110"/>
                <wp:lineTo x="21349" y="21110"/>
                <wp:lineTo x="2134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3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t="19798" r="12737" b="18890"/>
                    <a:stretch/>
                  </pic:blipFill>
                  <pic:spPr bwMode="auto">
                    <a:xfrm>
                      <a:off x="0" y="0"/>
                      <a:ext cx="1259205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34">
        <w:rPr>
          <w:noProof/>
        </w:rPr>
        <w:drawing>
          <wp:anchor distT="0" distB="0" distL="114300" distR="114300" simplePos="0" relativeHeight="251810304" behindDoc="1" locked="0" layoutInCell="1" allowOverlap="1" wp14:anchorId="46972A3D" wp14:editId="27962206">
            <wp:simplePos x="0" y="0"/>
            <wp:positionH relativeFrom="column">
              <wp:posOffset>3657600</wp:posOffset>
            </wp:positionH>
            <wp:positionV relativeFrom="paragraph">
              <wp:posOffset>2137410</wp:posOffset>
            </wp:positionV>
            <wp:extent cx="1193800" cy="685165"/>
            <wp:effectExtent l="0" t="0" r="0" b="635"/>
            <wp:wrapThrough wrapText="bothSides">
              <wp:wrapPolygon edited="0">
                <wp:start x="0" y="0"/>
                <wp:lineTo x="0" y="20819"/>
                <wp:lineTo x="21140" y="20819"/>
                <wp:lineTo x="211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3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t="24467" r="18999" b="26761"/>
                    <a:stretch/>
                  </pic:blipFill>
                  <pic:spPr bwMode="auto">
                    <a:xfrm>
                      <a:off x="0" y="0"/>
                      <a:ext cx="1193800" cy="68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34"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5ACFB80" wp14:editId="4D2EBDCC">
                <wp:simplePos x="0" y="0"/>
                <wp:positionH relativeFrom="column">
                  <wp:posOffset>3543300</wp:posOffset>
                </wp:positionH>
                <wp:positionV relativeFrom="paragraph">
                  <wp:posOffset>1680210</wp:posOffset>
                </wp:positionV>
                <wp:extent cx="1485900" cy="2400300"/>
                <wp:effectExtent l="25400" t="25400" r="63500" b="63500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400300"/>
                        </a:xfrm>
                        <a:prstGeom prst="rect">
                          <a:avLst/>
                        </a:prstGeom>
                        <a:noFill/>
                        <a:ln w="762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F9C29" w14:textId="3D5776E6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Girl Scout Cookies Go On Sale</w:t>
                            </w:r>
                          </w:p>
                          <w:p w14:paraId="15A32989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F7D19BA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D50CDCF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F464DA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DCDD356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C3189C6" w14:textId="208A711C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Thin Mints</w:t>
                            </w:r>
                          </w:p>
                          <w:p w14:paraId="637F2A66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2201C8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AB41DB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60A2D20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F71F1CE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15622C1" w14:textId="77777777" w:rsidR="00222134" w:rsidRDefault="00222134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804BCA" w14:textId="24E839A9" w:rsidR="00222134" w:rsidRPr="007F344C" w:rsidRDefault="00222134" w:rsidP="007F34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Thick Mints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9" type="#_x0000_t202" style="position:absolute;margin-left:279pt;margin-top:132.3pt;width:117pt;height:189pt;z-index:2518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" filled="f" strokecolor="black [3213]" strokeweight="6pt">
                <v:textbox>
                  <w:txbxContent>
                    <w:p w14:paraId="06AF9C29" w14:textId="3D5776E6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Girl Scout Cookies Go On Sale</w:t>
                      </w:r>
                    </w:p>
                    <w:p w14:paraId="15A32989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F7D19BA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D50CDCF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FF464DA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DCDD356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C3189C6" w14:textId="208A711C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Thin Mints</w:t>
                      </w:r>
                    </w:p>
                    <w:p w14:paraId="637F2A66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A2201C8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5AB41DB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60A2D20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F71F1CE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15622C1" w14:textId="77777777" w:rsidR="00222134" w:rsidRDefault="00222134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0804BCA" w14:textId="24E839A9" w:rsidR="00222134" w:rsidRPr="007F344C" w:rsidRDefault="00222134" w:rsidP="007F34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Thick Mints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2134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FA0F908" wp14:editId="31ED90F3">
                <wp:simplePos x="0" y="0"/>
                <wp:positionH relativeFrom="column">
                  <wp:posOffset>-1714500</wp:posOffset>
                </wp:positionH>
                <wp:positionV relativeFrom="paragraph">
                  <wp:posOffset>4194810</wp:posOffset>
                </wp:positionV>
                <wp:extent cx="35433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E6CA9" w14:textId="1844CAF0" w:rsidR="00222134" w:rsidRPr="006862B9" w:rsidRDefault="00222134" w:rsidP="006862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Wile E. Coyote’s 12 Steps To Personal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style="position:absolute;margin-left:-134.95pt;margin-top:330.3pt;width:279pt;height:36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" filled="f" stroked="f">
                <v:textbox>
                  <w:txbxContent>
                    <w:p w14:paraId="2ADE6CA9" w14:textId="1844CAF0" w:rsidR="00222134" w:rsidRPr="006862B9" w:rsidRDefault="00222134" w:rsidP="006862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Wile E. Coyote’s 12 Steps To Personal Success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841AB" w:rsidRPr="00B775C1" w:rsidSect="006E513D">
      <w:headerReference w:type="even" r:id="rId14"/>
      <w:type w:val="continuous"/>
      <w:pgSz w:w="12240" w:h="15840"/>
      <w:pgMar w:top="1440" w:right="54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E0C5C" w14:textId="77777777" w:rsidR="00222134" w:rsidRDefault="00222134">
      <w:r>
        <w:separator/>
      </w:r>
    </w:p>
  </w:endnote>
  <w:endnote w:type="continuationSeparator" w:id="0">
    <w:p w14:paraId="4CE2C243" w14:textId="77777777" w:rsidR="00222134" w:rsidRDefault="00222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411ABA" w14:textId="77777777" w:rsidR="00222134" w:rsidRDefault="00222134">
      <w:r>
        <w:separator/>
      </w:r>
    </w:p>
  </w:footnote>
  <w:footnote w:type="continuationSeparator" w:id="0">
    <w:p w14:paraId="5E3AE007" w14:textId="77777777" w:rsidR="00222134" w:rsidRDefault="002221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0A678" w14:textId="77777777" w:rsidR="00222134" w:rsidRDefault="00222134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2C3BB1"/>
    <w:multiLevelType w:val="hybridMultilevel"/>
    <w:tmpl w:val="0F685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171DF"/>
    <w:multiLevelType w:val="hybridMultilevel"/>
    <w:tmpl w:val="72906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6F3FD0"/>
    <w:multiLevelType w:val="hybridMultilevel"/>
    <w:tmpl w:val="81E81A68"/>
    <w:lvl w:ilvl="0" w:tplc="6EC4AFC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776A4"/>
    <w:multiLevelType w:val="hybridMultilevel"/>
    <w:tmpl w:val="F39E998E"/>
    <w:lvl w:ilvl="0" w:tplc="6D060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2E229F"/>
    <w:multiLevelType w:val="hybridMultilevel"/>
    <w:tmpl w:val="D14C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77175D"/>
    <w:multiLevelType w:val="hybridMultilevel"/>
    <w:tmpl w:val="F7ECE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9F0701A"/>
    <w:multiLevelType w:val="hybridMultilevel"/>
    <w:tmpl w:val="8A78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DF2170"/>
    <w:multiLevelType w:val="hybridMultilevel"/>
    <w:tmpl w:val="C4300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8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13"/>
    <w:rsid w:val="000037F7"/>
    <w:rsid w:val="000066B9"/>
    <w:rsid w:val="00015899"/>
    <w:rsid w:val="000208AE"/>
    <w:rsid w:val="000215B1"/>
    <w:rsid w:val="00026CBB"/>
    <w:rsid w:val="000347D2"/>
    <w:rsid w:val="000436AB"/>
    <w:rsid w:val="0004525A"/>
    <w:rsid w:val="000504FE"/>
    <w:rsid w:val="00052305"/>
    <w:rsid w:val="00061063"/>
    <w:rsid w:val="00063773"/>
    <w:rsid w:val="00063A23"/>
    <w:rsid w:val="00063B50"/>
    <w:rsid w:val="00064C53"/>
    <w:rsid w:val="0006747A"/>
    <w:rsid w:val="00071D35"/>
    <w:rsid w:val="000728A6"/>
    <w:rsid w:val="00073B65"/>
    <w:rsid w:val="000760A8"/>
    <w:rsid w:val="0007678B"/>
    <w:rsid w:val="000845AD"/>
    <w:rsid w:val="00085655"/>
    <w:rsid w:val="00086B47"/>
    <w:rsid w:val="00090428"/>
    <w:rsid w:val="0009052A"/>
    <w:rsid w:val="000942BC"/>
    <w:rsid w:val="000A00B7"/>
    <w:rsid w:val="000A0953"/>
    <w:rsid w:val="000A1D01"/>
    <w:rsid w:val="000B52FE"/>
    <w:rsid w:val="000C1826"/>
    <w:rsid w:val="000C4A75"/>
    <w:rsid w:val="000C5188"/>
    <w:rsid w:val="000D036A"/>
    <w:rsid w:val="000D198D"/>
    <w:rsid w:val="000D2BCE"/>
    <w:rsid w:val="000D4A80"/>
    <w:rsid w:val="000D7D5F"/>
    <w:rsid w:val="000F4CF3"/>
    <w:rsid w:val="0010081F"/>
    <w:rsid w:val="0010241D"/>
    <w:rsid w:val="001115C9"/>
    <w:rsid w:val="0011409E"/>
    <w:rsid w:val="00116264"/>
    <w:rsid w:val="00120724"/>
    <w:rsid w:val="00121B94"/>
    <w:rsid w:val="0012512A"/>
    <w:rsid w:val="00134161"/>
    <w:rsid w:val="00141731"/>
    <w:rsid w:val="00143BC7"/>
    <w:rsid w:val="001449E9"/>
    <w:rsid w:val="00152D19"/>
    <w:rsid w:val="00154BB8"/>
    <w:rsid w:val="00157599"/>
    <w:rsid w:val="00163602"/>
    <w:rsid w:val="00164D2B"/>
    <w:rsid w:val="0016720B"/>
    <w:rsid w:val="00173C4B"/>
    <w:rsid w:val="00175333"/>
    <w:rsid w:val="00186BA7"/>
    <w:rsid w:val="00187A29"/>
    <w:rsid w:val="001B05BE"/>
    <w:rsid w:val="001B3901"/>
    <w:rsid w:val="001B6BA6"/>
    <w:rsid w:val="001C40E0"/>
    <w:rsid w:val="001C48A0"/>
    <w:rsid w:val="001D3762"/>
    <w:rsid w:val="001D51BD"/>
    <w:rsid w:val="001D7B47"/>
    <w:rsid w:val="001E1DB4"/>
    <w:rsid w:val="001F3766"/>
    <w:rsid w:val="001F471C"/>
    <w:rsid w:val="001F50F1"/>
    <w:rsid w:val="001F5A03"/>
    <w:rsid w:val="001F5C90"/>
    <w:rsid w:val="00205336"/>
    <w:rsid w:val="0022169F"/>
    <w:rsid w:val="00222134"/>
    <w:rsid w:val="0022272C"/>
    <w:rsid w:val="00236E20"/>
    <w:rsid w:val="00244A62"/>
    <w:rsid w:val="00245480"/>
    <w:rsid w:val="00245E76"/>
    <w:rsid w:val="00251067"/>
    <w:rsid w:val="00255BA1"/>
    <w:rsid w:val="00255D7F"/>
    <w:rsid w:val="00256C5F"/>
    <w:rsid w:val="0025743D"/>
    <w:rsid w:val="002621C0"/>
    <w:rsid w:val="002631D1"/>
    <w:rsid w:val="002636B9"/>
    <w:rsid w:val="0027340B"/>
    <w:rsid w:val="00277F31"/>
    <w:rsid w:val="002808DD"/>
    <w:rsid w:val="00283BBC"/>
    <w:rsid w:val="002867C6"/>
    <w:rsid w:val="00296245"/>
    <w:rsid w:val="002A6447"/>
    <w:rsid w:val="002B2156"/>
    <w:rsid w:val="002B3D5F"/>
    <w:rsid w:val="002B7E43"/>
    <w:rsid w:val="002C05B5"/>
    <w:rsid w:val="002D1F7F"/>
    <w:rsid w:val="002D5566"/>
    <w:rsid w:val="002E1350"/>
    <w:rsid w:val="002E1CA3"/>
    <w:rsid w:val="002E4EC5"/>
    <w:rsid w:val="002F12FE"/>
    <w:rsid w:val="003129A8"/>
    <w:rsid w:val="00314406"/>
    <w:rsid w:val="0032361A"/>
    <w:rsid w:val="0032520A"/>
    <w:rsid w:val="0032545D"/>
    <w:rsid w:val="00341AB5"/>
    <w:rsid w:val="00342BA1"/>
    <w:rsid w:val="00343A73"/>
    <w:rsid w:val="00344C17"/>
    <w:rsid w:val="0035096A"/>
    <w:rsid w:val="00351FEB"/>
    <w:rsid w:val="003571CC"/>
    <w:rsid w:val="0035752B"/>
    <w:rsid w:val="00363CCA"/>
    <w:rsid w:val="003743B3"/>
    <w:rsid w:val="00375F51"/>
    <w:rsid w:val="00377934"/>
    <w:rsid w:val="00381EF8"/>
    <w:rsid w:val="00382D59"/>
    <w:rsid w:val="00386208"/>
    <w:rsid w:val="0038686C"/>
    <w:rsid w:val="00387FF3"/>
    <w:rsid w:val="00391745"/>
    <w:rsid w:val="00394983"/>
    <w:rsid w:val="003A4B41"/>
    <w:rsid w:val="003A4EFC"/>
    <w:rsid w:val="003A5020"/>
    <w:rsid w:val="003B0CA7"/>
    <w:rsid w:val="003B0E91"/>
    <w:rsid w:val="003B7EC0"/>
    <w:rsid w:val="003D14E7"/>
    <w:rsid w:val="003D18B8"/>
    <w:rsid w:val="003F0309"/>
    <w:rsid w:val="003F5A36"/>
    <w:rsid w:val="00400022"/>
    <w:rsid w:val="0040044F"/>
    <w:rsid w:val="0040491D"/>
    <w:rsid w:val="00411D09"/>
    <w:rsid w:val="00412856"/>
    <w:rsid w:val="00413470"/>
    <w:rsid w:val="00420C34"/>
    <w:rsid w:val="00421C42"/>
    <w:rsid w:val="0043363C"/>
    <w:rsid w:val="00434249"/>
    <w:rsid w:val="004345AC"/>
    <w:rsid w:val="004352DE"/>
    <w:rsid w:val="00435842"/>
    <w:rsid w:val="00441B76"/>
    <w:rsid w:val="00441ED5"/>
    <w:rsid w:val="00442346"/>
    <w:rsid w:val="00443A6A"/>
    <w:rsid w:val="00443E87"/>
    <w:rsid w:val="0046193F"/>
    <w:rsid w:val="00466979"/>
    <w:rsid w:val="00481A72"/>
    <w:rsid w:val="0048252E"/>
    <w:rsid w:val="004848C5"/>
    <w:rsid w:val="00492300"/>
    <w:rsid w:val="00493FF6"/>
    <w:rsid w:val="004966AB"/>
    <w:rsid w:val="004A0BDD"/>
    <w:rsid w:val="004A3F6B"/>
    <w:rsid w:val="004A7FA3"/>
    <w:rsid w:val="004B37A5"/>
    <w:rsid w:val="004C1C00"/>
    <w:rsid w:val="004C1E6A"/>
    <w:rsid w:val="004C649B"/>
    <w:rsid w:val="004D2F90"/>
    <w:rsid w:val="004D4574"/>
    <w:rsid w:val="004D4D1A"/>
    <w:rsid w:val="004D5F37"/>
    <w:rsid w:val="004E377E"/>
    <w:rsid w:val="004E41A1"/>
    <w:rsid w:val="004E4450"/>
    <w:rsid w:val="004E515C"/>
    <w:rsid w:val="004F4B9C"/>
    <w:rsid w:val="004F4D09"/>
    <w:rsid w:val="004F753C"/>
    <w:rsid w:val="004F79AB"/>
    <w:rsid w:val="004F7E3F"/>
    <w:rsid w:val="00512F9A"/>
    <w:rsid w:val="005243A4"/>
    <w:rsid w:val="0052455A"/>
    <w:rsid w:val="005306CB"/>
    <w:rsid w:val="00530988"/>
    <w:rsid w:val="00534185"/>
    <w:rsid w:val="005459D6"/>
    <w:rsid w:val="00547C48"/>
    <w:rsid w:val="00554FD7"/>
    <w:rsid w:val="005552D0"/>
    <w:rsid w:val="00555B79"/>
    <w:rsid w:val="00556F8F"/>
    <w:rsid w:val="00563B8F"/>
    <w:rsid w:val="005642CD"/>
    <w:rsid w:val="00570907"/>
    <w:rsid w:val="00572BA6"/>
    <w:rsid w:val="0057561A"/>
    <w:rsid w:val="00575C40"/>
    <w:rsid w:val="00577E16"/>
    <w:rsid w:val="00586DED"/>
    <w:rsid w:val="005A086D"/>
    <w:rsid w:val="005A3163"/>
    <w:rsid w:val="005B423C"/>
    <w:rsid w:val="005B603A"/>
    <w:rsid w:val="005C0F75"/>
    <w:rsid w:val="005C3E1D"/>
    <w:rsid w:val="005C500F"/>
    <w:rsid w:val="005D0500"/>
    <w:rsid w:val="005D3E6F"/>
    <w:rsid w:val="005E07AD"/>
    <w:rsid w:val="005E28BC"/>
    <w:rsid w:val="005E536A"/>
    <w:rsid w:val="005E5ADE"/>
    <w:rsid w:val="005F133B"/>
    <w:rsid w:val="005F1621"/>
    <w:rsid w:val="005F2BD7"/>
    <w:rsid w:val="005F3E9E"/>
    <w:rsid w:val="005F52A8"/>
    <w:rsid w:val="00604421"/>
    <w:rsid w:val="006065B0"/>
    <w:rsid w:val="00615ADE"/>
    <w:rsid w:val="006230AE"/>
    <w:rsid w:val="00630F59"/>
    <w:rsid w:val="006324EC"/>
    <w:rsid w:val="006366E2"/>
    <w:rsid w:val="00636F00"/>
    <w:rsid w:val="00644161"/>
    <w:rsid w:val="006467B7"/>
    <w:rsid w:val="006512EF"/>
    <w:rsid w:val="00652990"/>
    <w:rsid w:val="00657D72"/>
    <w:rsid w:val="006624E9"/>
    <w:rsid w:val="00667F13"/>
    <w:rsid w:val="006745BA"/>
    <w:rsid w:val="00674845"/>
    <w:rsid w:val="00675021"/>
    <w:rsid w:val="00680735"/>
    <w:rsid w:val="00683B70"/>
    <w:rsid w:val="006862B9"/>
    <w:rsid w:val="00692858"/>
    <w:rsid w:val="0069734F"/>
    <w:rsid w:val="00697692"/>
    <w:rsid w:val="00697B59"/>
    <w:rsid w:val="006A33B1"/>
    <w:rsid w:val="006A46EE"/>
    <w:rsid w:val="006B267C"/>
    <w:rsid w:val="006B5E78"/>
    <w:rsid w:val="006C061A"/>
    <w:rsid w:val="006C137A"/>
    <w:rsid w:val="006C1634"/>
    <w:rsid w:val="006C1AE1"/>
    <w:rsid w:val="006C5EBC"/>
    <w:rsid w:val="006C6258"/>
    <w:rsid w:val="006C7C18"/>
    <w:rsid w:val="006D2BE0"/>
    <w:rsid w:val="006E0201"/>
    <w:rsid w:val="006E35A2"/>
    <w:rsid w:val="006E4371"/>
    <w:rsid w:val="006E513D"/>
    <w:rsid w:val="006E527B"/>
    <w:rsid w:val="006E5644"/>
    <w:rsid w:val="006F1881"/>
    <w:rsid w:val="007018FD"/>
    <w:rsid w:val="00701E37"/>
    <w:rsid w:val="00716A10"/>
    <w:rsid w:val="00720BF0"/>
    <w:rsid w:val="007246EF"/>
    <w:rsid w:val="007254E6"/>
    <w:rsid w:val="00725EFC"/>
    <w:rsid w:val="00737D01"/>
    <w:rsid w:val="00740524"/>
    <w:rsid w:val="00753E79"/>
    <w:rsid w:val="0075649C"/>
    <w:rsid w:val="00763981"/>
    <w:rsid w:val="00763D37"/>
    <w:rsid w:val="007642BD"/>
    <w:rsid w:val="0077186B"/>
    <w:rsid w:val="0077395E"/>
    <w:rsid w:val="00777DCA"/>
    <w:rsid w:val="0078641C"/>
    <w:rsid w:val="007869C2"/>
    <w:rsid w:val="00790E2E"/>
    <w:rsid w:val="00795D3C"/>
    <w:rsid w:val="007970C6"/>
    <w:rsid w:val="007A2BB7"/>
    <w:rsid w:val="007A6E7C"/>
    <w:rsid w:val="007B06E1"/>
    <w:rsid w:val="007C3631"/>
    <w:rsid w:val="007D2F12"/>
    <w:rsid w:val="007D6FA5"/>
    <w:rsid w:val="007E099C"/>
    <w:rsid w:val="007E282B"/>
    <w:rsid w:val="007E5272"/>
    <w:rsid w:val="007E5D8D"/>
    <w:rsid w:val="007F19E2"/>
    <w:rsid w:val="007F255E"/>
    <w:rsid w:val="007F344C"/>
    <w:rsid w:val="007F6015"/>
    <w:rsid w:val="007F6BEE"/>
    <w:rsid w:val="007F7AB6"/>
    <w:rsid w:val="0080500A"/>
    <w:rsid w:val="00807721"/>
    <w:rsid w:val="0081089C"/>
    <w:rsid w:val="00812416"/>
    <w:rsid w:val="00816511"/>
    <w:rsid w:val="00817892"/>
    <w:rsid w:val="00820ED2"/>
    <w:rsid w:val="008261E2"/>
    <w:rsid w:val="00840444"/>
    <w:rsid w:val="00840B81"/>
    <w:rsid w:val="00841332"/>
    <w:rsid w:val="00841929"/>
    <w:rsid w:val="00841F99"/>
    <w:rsid w:val="00844DE4"/>
    <w:rsid w:val="00847EAC"/>
    <w:rsid w:val="00853E95"/>
    <w:rsid w:val="008546D6"/>
    <w:rsid w:val="00856598"/>
    <w:rsid w:val="00861369"/>
    <w:rsid w:val="0087566F"/>
    <w:rsid w:val="00882DF6"/>
    <w:rsid w:val="00885D7D"/>
    <w:rsid w:val="00891C54"/>
    <w:rsid w:val="008955C8"/>
    <w:rsid w:val="00896EAD"/>
    <w:rsid w:val="00897173"/>
    <w:rsid w:val="008A7D38"/>
    <w:rsid w:val="008C3908"/>
    <w:rsid w:val="008C7B13"/>
    <w:rsid w:val="008C7F02"/>
    <w:rsid w:val="008D118D"/>
    <w:rsid w:val="008D1230"/>
    <w:rsid w:val="008D2220"/>
    <w:rsid w:val="008D39BD"/>
    <w:rsid w:val="008E6A87"/>
    <w:rsid w:val="008F3BE7"/>
    <w:rsid w:val="00900498"/>
    <w:rsid w:val="00900F73"/>
    <w:rsid w:val="00914183"/>
    <w:rsid w:val="00915D43"/>
    <w:rsid w:val="00916318"/>
    <w:rsid w:val="0092092D"/>
    <w:rsid w:val="00927A03"/>
    <w:rsid w:val="00927A72"/>
    <w:rsid w:val="00930228"/>
    <w:rsid w:val="0093168B"/>
    <w:rsid w:val="00931EA0"/>
    <w:rsid w:val="00940D6F"/>
    <w:rsid w:val="00942980"/>
    <w:rsid w:val="00950C21"/>
    <w:rsid w:val="00953258"/>
    <w:rsid w:val="00954B8B"/>
    <w:rsid w:val="0096319D"/>
    <w:rsid w:val="00967337"/>
    <w:rsid w:val="00971359"/>
    <w:rsid w:val="009770A5"/>
    <w:rsid w:val="00980467"/>
    <w:rsid w:val="00981455"/>
    <w:rsid w:val="00981B57"/>
    <w:rsid w:val="00993FC6"/>
    <w:rsid w:val="00994391"/>
    <w:rsid w:val="009945A8"/>
    <w:rsid w:val="00996B3A"/>
    <w:rsid w:val="009A1860"/>
    <w:rsid w:val="009A2804"/>
    <w:rsid w:val="009A4D30"/>
    <w:rsid w:val="009B1BE0"/>
    <w:rsid w:val="009B47DB"/>
    <w:rsid w:val="009B533E"/>
    <w:rsid w:val="009C1388"/>
    <w:rsid w:val="009C30AC"/>
    <w:rsid w:val="009C4234"/>
    <w:rsid w:val="009C6154"/>
    <w:rsid w:val="009C72FD"/>
    <w:rsid w:val="009D0287"/>
    <w:rsid w:val="009D40CC"/>
    <w:rsid w:val="009D4D6F"/>
    <w:rsid w:val="009D55A2"/>
    <w:rsid w:val="009E2B4E"/>
    <w:rsid w:val="009E4F96"/>
    <w:rsid w:val="009E52E5"/>
    <w:rsid w:val="009E7CE4"/>
    <w:rsid w:val="009F0FF5"/>
    <w:rsid w:val="009F247F"/>
    <w:rsid w:val="009F2AB4"/>
    <w:rsid w:val="009F682D"/>
    <w:rsid w:val="009F6FFE"/>
    <w:rsid w:val="00A00784"/>
    <w:rsid w:val="00A009C8"/>
    <w:rsid w:val="00A01A81"/>
    <w:rsid w:val="00A22D7D"/>
    <w:rsid w:val="00A24254"/>
    <w:rsid w:val="00A27A31"/>
    <w:rsid w:val="00A33FB8"/>
    <w:rsid w:val="00A3574F"/>
    <w:rsid w:val="00A3726C"/>
    <w:rsid w:val="00A44FA0"/>
    <w:rsid w:val="00A45371"/>
    <w:rsid w:val="00A45BEA"/>
    <w:rsid w:val="00A60BC6"/>
    <w:rsid w:val="00A622A8"/>
    <w:rsid w:val="00A6373F"/>
    <w:rsid w:val="00A66B22"/>
    <w:rsid w:val="00A748FA"/>
    <w:rsid w:val="00A76DA4"/>
    <w:rsid w:val="00A77F53"/>
    <w:rsid w:val="00A85D0F"/>
    <w:rsid w:val="00A92EBA"/>
    <w:rsid w:val="00A97599"/>
    <w:rsid w:val="00AA12AA"/>
    <w:rsid w:val="00AA157D"/>
    <w:rsid w:val="00AA1E29"/>
    <w:rsid w:val="00AA4C56"/>
    <w:rsid w:val="00AA5E57"/>
    <w:rsid w:val="00AB4457"/>
    <w:rsid w:val="00AB6B7A"/>
    <w:rsid w:val="00AB70C4"/>
    <w:rsid w:val="00AB7878"/>
    <w:rsid w:val="00AC0F0F"/>
    <w:rsid w:val="00AC2E56"/>
    <w:rsid w:val="00AC320F"/>
    <w:rsid w:val="00AC4D62"/>
    <w:rsid w:val="00AC5654"/>
    <w:rsid w:val="00AC6664"/>
    <w:rsid w:val="00AD2369"/>
    <w:rsid w:val="00AD23A3"/>
    <w:rsid w:val="00AD7AA0"/>
    <w:rsid w:val="00AD7C6D"/>
    <w:rsid w:val="00AF5ED3"/>
    <w:rsid w:val="00AF6448"/>
    <w:rsid w:val="00AF6EED"/>
    <w:rsid w:val="00AF78FF"/>
    <w:rsid w:val="00B01D43"/>
    <w:rsid w:val="00B05D29"/>
    <w:rsid w:val="00B06B4C"/>
    <w:rsid w:val="00B25738"/>
    <w:rsid w:val="00B27DFC"/>
    <w:rsid w:val="00B27DFD"/>
    <w:rsid w:val="00B301CF"/>
    <w:rsid w:val="00B30661"/>
    <w:rsid w:val="00B307FD"/>
    <w:rsid w:val="00B32B90"/>
    <w:rsid w:val="00B32C59"/>
    <w:rsid w:val="00B438F1"/>
    <w:rsid w:val="00B564DE"/>
    <w:rsid w:val="00B579C1"/>
    <w:rsid w:val="00B57E12"/>
    <w:rsid w:val="00B63E5C"/>
    <w:rsid w:val="00B65DAC"/>
    <w:rsid w:val="00B660DF"/>
    <w:rsid w:val="00B6794D"/>
    <w:rsid w:val="00B709CA"/>
    <w:rsid w:val="00B72673"/>
    <w:rsid w:val="00B775C1"/>
    <w:rsid w:val="00B77ACF"/>
    <w:rsid w:val="00B9142A"/>
    <w:rsid w:val="00BA63CC"/>
    <w:rsid w:val="00BB1D50"/>
    <w:rsid w:val="00BB3DDF"/>
    <w:rsid w:val="00BB4170"/>
    <w:rsid w:val="00BC2199"/>
    <w:rsid w:val="00BC361E"/>
    <w:rsid w:val="00BC4748"/>
    <w:rsid w:val="00BC4C3C"/>
    <w:rsid w:val="00BD0DCA"/>
    <w:rsid w:val="00BD11F5"/>
    <w:rsid w:val="00BD6678"/>
    <w:rsid w:val="00BE1CBF"/>
    <w:rsid w:val="00BF0489"/>
    <w:rsid w:val="00BF3986"/>
    <w:rsid w:val="00BF63CD"/>
    <w:rsid w:val="00C04C54"/>
    <w:rsid w:val="00C05776"/>
    <w:rsid w:val="00C06C5A"/>
    <w:rsid w:val="00C113A4"/>
    <w:rsid w:val="00C16591"/>
    <w:rsid w:val="00C24C61"/>
    <w:rsid w:val="00C2561D"/>
    <w:rsid w:val="00C312AA"/>
    <w:rsid w:val="00C35750"/>
    <w:rsid w:val="00C441FF"/>
    <w:rsid w:val="00C478D2"/>
    <w:rsid w:val="00C51F31"/>
    <w:rsid w:val="00C542EA"/>
    <w:rsid w:val="00C57FB1"/>
    <w:rsid w:val="00C630E4"/>
    <w:rsid w:val="00C64A15"/>
    <w:rsid w:val="00C75E55"/>
    <w:rsid w:val="00C81974"/>
    <w:rsid w:val="00C85D3D"/>
    <w:rsid w:val="00C87252"/>
    <w:rsid w:val="00C93EC5"/>
    <w:rsid w:val="00C941A9"/>
    <w:rsid w:val="00C94286"/>
    <w:rsid w:val="00C975D9"/>
    <w:rsid w:val="00CA374B"/>
    <w:rsid w:val="00CA519E"/>
    <w:rsid w:val="00CB0411"/>
    <w:rsid w:val="00CB21C0"/>
    <w:rsid w:val="00CB2CA7"/>
    <w:rsid w:val="00CB57C7"/>
    <w:rsid w:val="00CB6CF8"/>
    <w:rsid w:val="00CC1BC0"/>
    <w:rsid w:val="00CC42D8"/>
    <w:rsid w:val="00CC6970"/>
    <w:rsid w:val="00CD2446"/>
    <w:rsid w:val="00CD54C8"/>
    <w:rsid w:val="00CD70A4"/>
    <w:rsid w:val="00CE1E5A"/>
    <w:rsid w:val="00CF4A0B"/>
    <w:rsid w:val="00CF5239"/>
    <w:rsid w:val="00D04025"/>
    <w:rsid w:val="00D2059F"/>
    <w:rsid w:val="00D302CD"/>
    <w:rsid w:val="00D353C5"/>
    <w:rsid w:val="00D43DBA"/>
    <w:rsid w:val="00D522F9"/>
    <w:rsid w:val="00D5732D"/>
    <w:rsid w:val="00D65E23"/>
    <w:rsid w:val="00D65F55"/>
    <w:rsid w:val="00D72177"/>
    <w:rsid w:val="00D72A92"/>
    <w:rsid w:val="00D759C6"/>
    <w:rsid w:val="00D917B3"/>
    <w:rsid w:val="00D91A69"/>
    <w:rsid w:val="00D95C89"/>
    <w:rsid w:val="00DB64E2"/>
    <w:rsid w:val="00DC56A6"/>
    <w:rsid w:val="00DC7EE5"/>
    <w:rsid w:val="00DD1570"/>
    <w:rsid w:val="00DF38AF"/>
    <w:rsid w:val="00DF3F81"/>
    <w:rsid w:val="00E11AE7"/>
    <w:rsid w:val="00E12E2C"/>
    <w:rsid w:val="00E14754"/>
    <w:rsid w:val="00E24B7E"/>
    <w:rsid w:val="00E37CE0"/>
    <w:rsid w:val="00E4023F"/>
    <w:rsid w:val="00E40EA2"/>
    <w:rsid w:val="00E41A01"/>
    <w:rsid w:val="00E473B1"/>
    <w:rsid w:val="00E4761F"/>
    <w:rsid w:val="00E52442"/>
    <w:rsid w:val="00E542D9"/>
    <w:rsid w:val="00E57931"/>
    <w:rsid w:val="00E60794"/>
    <w:rsid w:val="00E6477F"/>
    <w:rsid w:val="00E73DDA"/>
    <w:rsid w:val="00E75834"/>
    <w:rsid w:val="00E841AB"/>
    <w:rsid w:val="00E84B5B"/>
    <w:rsid w:val="00E97A6B"/>
    <w:rsid w:val="00EA4093"/>
    <w:rsid w:val="00EA4957"/>
    <w:rsid w:val="00EB10C7"/>
    <w:rsid w:val="00EB2576"/>
    <w:rsid w:val="00EC407B"/>
    <w:rsid w:val="00EE055D"/>
    <w:rsid w:val="00EE0DB6"/>
    <w:rsid w:val="00EE1A3E"/>
    <w:rsid w:val="00EE2B61"/>
    <w:rsid w:val="00EE61C8"/>
    <w:rsid w:val="00EF126C"/>
    <w:rsid w:val="00EF35EB"/>
    <w:rsid w:val="00EF4E58"/>
    <w:rsid w:val="00EF559B"/>
    <w:rsid w:val="00EF73F5"/>
    <w:rsid w:val="00F03DFD"/>
    <w:rsid w:val="00F0601D"/>
    <w:rsid w:val="00F07751"/>
    <w:rsid w:val="00F130F8"/>
    <w:rsid w:val="00F14D8D"/>
    <w:rsid w:val="00F16C44"/>
    <w:rsid w:val="00F25546"/>
    <w:rsid w:val="00F25989"/>
    <w:rsid w:val="00F32C02"/>
    <w:rsid w:val="00F338C9"/>
    <w:rsid w:val="00F445A4"/>
    <w:rsid w:val="00F46219"/>
    <w:rsid w:val="00F53134"/>
    <w:rsid w:val="00F638C2"/>
    <w:rsid w:val="00F64B70"/>
    <w:rsid w:val="00F65A67"/>
    <w:rsid w:val="00F66FAD"/>
    <w:rsid w:val="00F7314D"/>
    <w:rsid w:val="00F731F1"/>
    <w:rsid w:val="00F85B78"/>
    <w:rsid w:val="00FB0217"/>
    <w:rsid w:val="00FB385F"/>
    <w:rsid w:val="00FB3D80"/>
    <w:rsid w:val="00FB7459"/>
    <w:rsid w:val="00FB7BB4"/>
    <w:rsid w:val="00FC04E7"/>
    <w:rsid w:val="00FC0E5A"/>
    <w:rsid w:val="00FC2B3F"/>
    <w:rsid w:val="00FC55C7"/>
    <w:rsid w:val="00FD1BD7"/>
    <w:rsid w:val="00FD53B2"/>
    <w:rsid w:val="00FE2FA1"/>
    <w:rsid w:val="00FE4B4A"/>
    <w:rsid w:val="00FE6D0A"/>
    <w:rsid w:val="00FE7936"/>
    <w:rsid w:val="00FF0E05"/>
    <w:rsid w:val="00FF22C2"/>
    <w:rsid w:val="00FF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D979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BA1"/>
    <w:rPr>
      <w:rFonts w:ascii="Times New Roman" w:hAnsi="Times New Roman"/>
    </w:rPr>
  </w:style>
  <w:style w:type="paragraph" w:styleId="NoSpacing">
    <w:name w:val="No Spacing"/>
    <w:uiPriority w:val="1"/>
    <w:qFormat/>
    <w:rsid w:val="008C3908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FB3D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BB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F4A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BA1"/>
    <w:rPr>
      <w:rFonts w:ascii="Times New Roman" w:hAnsi="Times New Roman"/>
    </w:rPr>
  </w:style>
  <w:style w:type="paragraph" w:styleId="NoSpacing">
    <w:name w:val="No Spacing"/>
    <w:uiPriority w:val="1"/>
    <w:qFormat/>
    <w:rsid w:val="008C3908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FB3D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BB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F4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\AppData\Roaming\Microsoft\Templates\Newsletter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971E8-4103-1C43-A566-59B58245D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\Users\sony\AppData\Roaming\Microsoft\Templates\Newsletter(2).dot</Template>
  <TotalTime>93</TotalTime>
  <Pages>1</Pages>
  <Words>5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Lyle Ratzlaff</dc:creator>
  <cp:keywords/>
  <dc:description/>
  <cp:lastModifiedBy>Lyle Ratzlaff</cp:lastModifiedBy>
  <cp:revision>5</cp:revision>
  <cp:lastPrinted>2015-12-06T13:19:00Z</cp:lastPrinted>
  <dcterms:created xsi:type="dcterms:W3CDTF">2015-12-03T12:41:00Z</dcterms:created>
  <dcterms:modified xsi:type="dcterms:W3CDTF">2015-12-06T13:24:00Z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