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F939DB" w14:textId="1C1A8D76" w:rsidR="00E841AB" w:rsidRDefault="00C62DB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1" locked="0" layoutInCell="0" allowOverlap="1" wp14:anchorId="671618DF" wp14:editId="5D50EC96">
                <wp:simplePos x="0" y="0"/>
                <wp:positionH relativeFrom="page">
                  <wp:posOffset>584200</wp:posOffset>
                </wp:positionH>
                <wp:positionV relativeFrom="page">
                  <wp:posOffset>465667</wp:posOffset>
                </wp:positionV>
                <wp:extent cx="1485900" cy="2599266"/>
                <wp:effectExtent l="0" t="0" r="0" b="4445"/>
                <wp:wrapNone/>
                <wp:docPr id="124" name="DOM 1" descr="Green design rectang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2599266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  <a:alpha val="66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34AE2D" id="DOM 1" o:spid="_x0000_s1026" alt="Green design rectangle" style="position:absolute;margin-left:46pt;margin-top:36.65pt;width:117pt;height:204.65pt;z-index:-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" o:allowincell="f" fillcolor="#272727 [2749]" stroked="f">
                <v:fill opacity="43176f"/>
                <w10:wrap anchorx="page" anchory="page"/>
              </v:rect>
            </w:pict>
          </mc:Fallback>
        </mc:AlternateContent>
      </w:r>
      <w:r w:rsidR="00374982">
        <w:rPr>
          <w:noProof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01E88014" wp14:editId="3C8B3F81">
                <wp:simplePos x="0" y="0"/>
                <wp:positionH relativeFrom="column">
                  <wp:posOffset>-20955</wp:posOffset>
                </wp:positionH>
                <wp:positionV relativeFrom="paragraph">
                  <wp:posOffset>-183303</wp:posOffset>
                </wp:positionV>
                <wp:extent cx="6885305" cy="1106170"/>
                <wp:effectExtent l="0" t="0" r="23495" b="36830"/>
                <wp:wrapNone/>
                <wp:docPr id="119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5305" cy="1106170"/>
                          <a:chOff x="662" y="1166"/>
                          <a:chExt cx="10843" cy="1742"/>
                        </a:xfrm>
                      </wpg:grpSpPr>
                      <wps:wsp>
                        <wps:cNvPr id="12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01" y="1314"/>
                            <a:ext cx="10771" cy="15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 2"/>
                        <wps:cNvSpPr>
                          <a:spLocks noChangeArrowheads="1"/>
                        </wps:cNvSpPr>
                        <wps:spPr bwMode="auto">
                          <a:xfrm>
                            <a:off x="662" y="1166"/>
                            <a:ext cx="10843" cy="35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381" y="1864"/>
                            <a:ext cx="1980" cy="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9022433" w14:textId="5714914A" w:rsidR="00E841AB" w:rsidRPr="00891C54" w:rsidRDefault="00C62DB3">
                              <w:pPr>
                                <w:spacing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August </w:t>
                              </w:r>
                              <w:r w:rsidR="006134A6">
                                <w:rPr>
                                  <w:b/>
                                  <w:sz w:val="18"/>
                                  <w:szCs w:val="18"/>
                                </w:rPr>
                                <w:t>11</w:t>
                              </w:r>
                              <w:r w:rsidR="00C07A9E">
                                <w:rPr>
                                  <w:b/>
                                  <w:sz w:val="18"/>
                                  <w:szCs w:val="18"/>
                                </w:rPr>
                                <w:t>, 201</w:t>
                              </w:r>
                              <w:r w:rsidR="00C10A5D">
                                <w:rPr>
                                  <w:b/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  <w:p w14:paraId="1233BAC1" w14:textId="41062D57" w:rsidR="00E841AB" w:rsidRPr="00891C54" w:rsidRDefault="00C07A9E">
                              <w:pPr>
                                <w:spacing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Volume </w:t>
                              </w:r>
                              <w:r w:rsidR="00C10A5D">
                                <w:rPr>
                                  <w:b/>
                                  <w:sz w:val="18"/>
                                  <w:szCs w:val="18"/>
                                </w:rPr>
                                <w:t>7</w:t>
                              </w:r>
                              <w:r w:rsidR="00E12E2C">
                                <w:rPr>
                                  <w:b/>
                                  <w:sz w:val="18"/>
                                  <w:szCs w:val="18"/>
                                </w:rPr>
                                <w:t>, Issue</w:t>
                              </w:r>
                              <w:r w:rsidR="003A2E01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A61168">
                                <w:rPr>
                                  <w:b/>
                                  <w:sz w:val="18"/>
                                  <w:szCs w:val="18"/>
                                </w:rPr>
                                <w:t>4</w:t>
                              </w:r>
                              <w:r w:rsidR="006134A6">
                                <w:rPr>
                                  <w:b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361" y="1604"/>
                            <a:ext cx="6480" cy="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BC4D1BE" w14:textId="77777777" w:rsidR="00E841AB" w:rsidRPr="00667F13" w:rsidRDefault="00667F13">
                              <w:pPr>
                                <w:pStyle w:val="Masthead"/>
                                <w:rPr>
                                  <w:color w:val="auto"/>
                                  <w:sz w:val="72"/>
                                  <w:szCs w:val="72"/>
                                </w:rPr>
                              </w:pPr>
                              <w:r w:rsidRPr="00667F13">
                                <w:rPr>
                                  <w:color w:val="auto"/>
                                  <w:sz w:val="72"/>
                                  <w:szCs w:val="72"/>
                                </w:rPr>
                                <w:t>Sunday School Times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88014" id="Group 242" o:spid="_x0000_s1026" style="position:absolute;margin-left:-1.65pt;margin-top:-14.45pt;width:542.15pt;height:87.1pt;z-index:251614720" coordorigin="662,1166" coordsize="10843,17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">
                <v:rect id="Rectangle 5" o:spid="_x0000_s1027" style="position:absolute;left:701;top:1314;width:10771;height:1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" strokecolor="black [3213]" strokeweight="2pt"/>
                <v:rect id="REC 2" o:spid="_x0000_s1028" style="position:absolute;left:662;top:1166;width:10843;height:3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" fillcolor="#bfbfbf [2412]" strokecolor="black [3213]" strokeweight="0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9" type="#_x0000_t202" style="position:absolute;left:1381;top:1864;width:1980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" filled="f" strokecolor="white [3212]">
                  <v:textbox inset="0,0,0,0">
                    <w:txbxContent>
                      <w:p w14:paraId="69022433" w14:textId="5714914A" w:rsidR="00E841AB" w:rsidRPr="00891C54" w:rsidRDefault="00C62DB3">
                        <w:pPr>
                          <w:spacing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August </w:t>
                        </w:r>
                        <w:r w:rsidR="006134A6">
                          <w:rPr>
                            <w:b/>
                            <w:sz w:val="18"/>
                            <w:szCs w:val="18"/>
                          </w:rPr>
                          <w:t>11</w:t>
                        </w:r>
                        <w:r w:rsidR="00C07A9E">
                          <w:rPr>
                            <w:b/>
                            <w:sz w:val="18"/>
                            <w:szCs w:val="18"/>
                          </w:rPr>
                          <w:t>, 201</w:t>
                        </w:r>
                        <w:r w:rsidR="00C10A5D">
                          <w:rPr>
                            <w:b/>
                            <w:sz w:val="18"/>
                            <w:szCs w:val="18"/>
                          </w:rPr>
                          <w:t>9</w:t>
                        </w:r>
                      </w:p>
                      <w:p w14:paraId="1233BAC1" w14:textId="41062D57" w:rsidR="00E841AB" w:rsidRPr="00891C54" w:rsidRDefault="00C07A9E">
                        <w:pPr>
                          <w:spacing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Volume </w:t>
                        </w:r>
                        <w:r w:rsidR="00C10A5D">
                          <w:rPr>
                            <w:b/>
                            <w:sz w:val="18"/>
                            <w:szCs w:val="18"/>
                          </w:rPr>
                          <w:t>7</w:t>
                        </w:r>
                        <w:r w:rsidR="00E12E2C">
                          <w:rPr>
                            <w:b/>
                            <w:sz w:val="18"/>
                            <w:szCs w:val="18"/>
                          </w:rPr>
                          <w:t>, Issue</w:t>
                        </w:r>
                        <w:r w:rsidR="003A2E01">
                          <w:rPr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="00A61168">
                          <w:rPr>
                            <w:b/>
                            <w:sz w:val="18"/>
                            <w:szCs w:val="18"/>
                          </w:rPr>
                          <w:t>4</w:t>
                        </w:r>
                        <w:r w:rsidR="006134A6">
                          <w:rPr>
                            <w:b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_x0000_s1030" type="#_x0000_t202" style="position:absolute;left:4361;top:1604;width:648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" filled="f" strokecolor="white">
                  <v:textbox inset="0,0,0,0">
                    <w:txbxContent>
                      <w:p w14:paraId="6BC4D1BE" w14:textId="77777777" w:rsidR="00E841AB" w:rsidRPr="00667F13" w:rsidRDefault="00667F13">
                        <w:pPr>
                          <w:pStyle w:val="Masthead"/>
                          <w:rPr>
                            <w:color w:val="auto"/>
                            <w:sz w:val="72"/>
                            <w:szCs w:val="72"/>
                          </w:rPr>
                        </w:pPr>
                        <w:r w:rsidRPr="00667F13">
                          <w:rPr>
                            <w:color w:val="auto"/>
                            <w:sz w:val="72"/>
                            <w:szCs w:val="72"/>
                          </w:rPr>
                          <w:t>Sunday School Times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B2D4D97" w14:textId="77777777" w:rsidR="00E841AB" w:rsidRDefault="00E841AB">
      <w:pPr>
        <w:rPr>
          <w:noProof/>
        </w:rPr>
      </w:pPr>
    </w:p>
    <w:p w14:paraId="24067B30" w14:textId="77777777" w:rsidR="00E841AB" w:rsidRDefault="00E841AB">
      <w:pPr>
        <w:rPr>
          <w:noProof/>
        </w:rPr>
      </w:pPr>
    </w:p>
    <w:p w14:paraId="27B0B868" w14:textId="77777777" w:rsidR="00E841AB" w:rsidRDefault="00E841AB">
      <w:pPr>
        <w:rPr>
          <w:noProof/>
        </w:rPr>
      </w:pPr>
    </w:p>
    <w:p w14:paraId="419F2AB3" w14:textId="77777777" w:rsidR="00E841AB" w:rsidRDefault="00E841AB">
      <w:pPr>
        <w:rPr>
          <w:noProof/>
        </w:rPr>
      </w:pPr>
    </w:p>
    <w:p w14:paraId="1235E25B" w14:textId="77777777" w:rsidR="00E841AB" w:rsidRDefault="000D2BCE">
      <w:pPr>
        <w:rPr>
          <w:noProof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15744" behindDoc="0" locked="0" layoutInCell="0" allowOverlap="1" wp14:anchorId="6883C9A5" wp14:editId="7CCB0EA9">
                <wp:simplePos x="0" y="0"/>
                <wp:positionH relativeFrom="page">
                  <wp:posOffset>533400</wp:posOffset>
                </wp:positionH>
                <wp:positionV relativeFrom="page">
                  <wp:posOffset>1803400</wp:posOffset>
                </wp:positionV>
                <wp:extent cx="1571625" cy="1337733"/>
                <wp:effectExtent l="0" t="0" r="0" b="0"/>
                <wp:wrapNone/>
                <wp:docPr id="1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337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B81366" w14:textId="77777777" w:rsidR="00C441FF" w:rsidRPr="00512F9A" w:rsidRDefault="00667F13">
                            <w:pPr>
                              <w:pStyle w:val="BodyText"/>
                              <w:rPr>
                                <w:b/>
                                <w:i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</w:rPr>
                              <w:t xml:space="preserve">Stuff </w:t>
                            </w:r>
                            <w:proofErr w:type="gramStart"/>
                            <w:r w:rsidR="0078641C">
                              <w:rPr>
                                <w:b/>
                                <w:i/>
                                <w:color w:val="FFFFFF"/>
                              </w:rPr>
                              <w:t>For</w:t>
                            </w:r>
                            <w:proofErr w:type="gramEnd"/>
                            <w:r w:rsidR="0078641C">
                              <w:rPr>
                                <w:b/>
                                <w:i/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</w:rPr>
                              <w:t>Today</w:t>
                            </w:r>
                          </w:p>
                          <w:p w14:paraId="5FCD3C8B" w14:textId="4BD41AAB" w:rsidR="00343A73" w:rsidRPr="00F32C02" w:rsidRDefault="006230AE" w:rsidP="00667F13">
                            <w:pPr>
                              <w:pStyle w:val="BodyTextIndent"/>
                              <w:tabs>
                                <w:tab w:val="clear" w:pos="180"/>
                              </w:tabs>
                              <w:spacing w:line="220" w:lineRule="exact"/>
                              <w:rPr>
                                <w:b/>
                                <w:i/>
                                <w:color w:val="FFFFFF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Cs w:val="18"/>
                              </w:rPr>
                              <w:t xml:space="preserve">• </w:t>
                            </w:r>
                            <w:r w:rsidR="00790E2E">
                              <w:rPr>
                                <w:color w:val="FFFFFF"/>
                                <w:szCs w:val="18"/>
                              </w:rPr>
                              <w:t xml:space="preserve"> </w:t>
                            </w:r>
                            <w:r w:rsidR="00E056E8">
                              <w:rPr>
                                <w:color w:val="FFFFFF"/>
                                <w:szCs w:val="18"/>
                              </w:rPr>
                              <w:t>Bo</w:t>
                            </w:r>
                            <w:r w:rsidR="00A61168">
                              <w:rPr>
                                <w:color w:val="FFFFFF"/>
                                <w:szCs w:val="18"/>
                              </w:rPr>
                              <w:t>b the square</w:t>
                            </w:r>
                          </w:p>
                          <w:p w14:paraId="5F989083" w14:textId="77777777" w:rsidR="00CB57C7" w:rsidRPr="00512F9A" w:rsidRDefault="00CB57C7" w:rsidP="00667F13">
                            <w:pPr>
                              <w:pStyle w:val="BodyTextIndent"/>
                              <w:tabs>
                                <w:tab w:val="clear" w:pos="180"/>
                              </w:tabs>
                              <w:spacing w:line="220" w:lineRule="exact"/>
                              <w:rPr>
                                <w:color w:val="FFFFFF"/>
                                <w:szCs w:val="18"/>
                              </w:rPr>
                            </w:pPr>
                          </w:p>
                          <w:p w14:paraId="139DB42D" w14:textId="6AAA1D90" w:rsidR="006134A6" w:rsidRPr="00512F9A" w:rsidRDefault="00E841AB" w:rsidP="006134A6">
                            <w:pPr>
                              <w:pStyle w:val="BodyTextIndent"/>
                              <w:spacing w:line="240" w:lineRule="auto"/>
                              <w:rPr>
                                <w:color w:val="FFFFFF"/>
                                <w:szCs w:val="18"/>
                              </w:rPr>
                            </w:pPr>
                            <w:r w:rsidRPr="00512F9A">
                              <w:rPr>
                                <w:color w:val="FFFFFF"/>
                                <w:szCs w:val="18"/>
                              </w:rPr>
                              <w:t>•</w:t>
                            </w:r>
                            <w:r w:rsidR="00667F13">
                              <w:rPr>
                                <w:color w:val="FFFFFF"/>
                                <w:szCs w:val="18"/>
                              </w:rPr>
                              <w:t xml:space="preserve"> </w:t>
                            </w:r>
                            <w:r w:rsidR="006134A6">
                              <w:rPr>
                                <w:color w:val="FFFFFF"/>
                                <w:szCs w:val="18"/>
                              </w:rPr>
                              <w:t xml:space="preserve"> Saying “good bye”</w:t>
                            </w:r>
                          </w:p>
                          <w:p w14:paraId="6C728808" w14:textId="77777777" w:rsidR="00E841AB" w:rsidRPr="00512F9A" w:rsidRDefault="00E841AB">
                            <w:pPr>
                              <w:pStyle w:val="BodyTextIndent"/>
                              <w:spacing w:line="220" w:lineRule="exact"/>
                              <w:rPr>
                                <w:color w:val="FFFFFF"/>
                                <w:szCs w:val="18"/>
                              </w:rPr>
                            </w:pPr>
                          </w:p>
                          <w:p w14:paraId="1B038E5C" w14:textId="1AE2249C" w:rsidR="006134A6" w:rsidRPr="00512F9A" w:rsidRDefault="008C7B13" w:rsidP="006134A6">
                            <w:pPr>
                              <w:pStyle w:val="BodyTextIndent"/>
                              <w:spacing w:line="220" w:lineRule="exact"/>
                              <w:ind w:left="0" w:firstLine="0"/>
                              <w:rPr>
                                <w:color w:val="FFFFFF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Cs w:val="18"/>
                              </w:rPr>
                              <w:t xml:space="preserve">•  </w:t>
                            </w:r>
                            <w:r w:rsidR="006134A6">
                              <w:rPr>
                                <w:color w:val="FFFFFF"/>
                                <w:szCs w:val="18"/>
                              </w:rPr>
                              <w:t>Graduation 2019</w:t>
                            </w:r>
                            <w:r w:rsidR="002529E8">
                              <w:rPr>
                                <w:color w:val="FFFFFF"/>
                                <w:szCs w:val="18"/>
                              </w:rPr>
                              <w:t xml:space="preserve"> with a very special guest speaker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3C9A5" id="Text Box 9" o:spid="_x0000_s1031" type="#_x0000_t202" style="position:absolute;margin-left:42pt;margin-top:142pt;width:123.75pt;height:105.35pt;z-index: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" o:allowincell="f" filled="f" stroked="f">
                <v:textbox>
                  <w:txbxContent>
                    <w:p w14:paraId="7BB81366" w14:textId="77777777" w:rsidR="00C441FF" w:rsidRPr="00512F9A" w:rsidRDefault="00667F13">
                      <w:pPr>
                        <w:pStyle w:val="BodyText"/>
                        <w:rPr>
                          <w:b/>
                          <w:i/>
                          <w:color w:val="FFFFFF"/>
                        </w:rPr>
                      </w:pPr>
                      <w:r>
                        <w:rPr>
                          <w:b/>
                          <w:i/>
                          <w:color w:val="FFFFFF"/>
                        </w:rPr>
                        <w:t xml:space="preserve">Stuff </w:t>
                      </w:r>
                      <w:proofErr w:type="gramStart"/>
                      <w:r w:rsidR="0078641C">
                        <w:rPr>
                          <w:b/>
                          <w:i/>
                          <w:color w:val="FFFFFF"/>
                        </w:rPr>
                        <w:t>For</w:t>
                      </w:r>
                      <w:proofErr w:type="gramEnd"/>
                      <w:r w:rsidR="0078641C">
                        <w:rPr>
                          <w:b/>
                          <w:i/>
                          <w:color w:val="FFFFFF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</w:rPr>
                        <w:t>Today</w:t>
                      </w:r>
                    </w:p>
                    <w:p w14:paraId="5FCD3C8B" w14:textId="4BD41AAB" w:rsidR="00343A73" w:rsidRPr="00F32C02" w:rsidRDefault="006230AE" w:rsidP="00667F13">
                      <w:pPr>
                        <w:pStyle w:val="BodyTextIndent"/>
                        <w:tabs>
                          <w:tab w:val="clear" w:pos="180"/>
                        </w:tabs>
                        <w:spacing w:line="220" w:lineRule="exact"/>
                        <w:rPr>
                          <w:b/>
                          <w:i/>
                          <w:color w:val="FFFFFF"/>
                          <w:szCs w:val="18"/>
                        </w:rPr>
                      </w:pPr>
                      <w:r>
                        <w:rPr>
                          <w:color w:val="FFFFFF"/>
                          <w:szCs w:val="18"/>
                        </w:rPr>
                        <w:t xml:space="preserve">• </w:t>
                      </w:r>
                      <w:r w:rsidR="00790E2E">
                        <w:rPr>
                          <w:color w:val="FFFFFF"/>
                          <w:szCs w:val="18"/>
                        </w:rPr>
                        <w:t xml:space="preserve"> </w:t>
                      </w:r>
                      <w:r w:rsidR="00E056E8">
                        <w:rPr>
                          <w:color w:val="FFFFFF"/>
                          <w:szCs w:val="18"/>
                        </w:rPr>
                        <w:t>Bo</w:t>
                      </w:r>
                      <w:r w:rsidR="00A61168">
                        <w:rPr>
                          <w:color w:val="FFFFFF"/>
                          <w:szCs w:val="18"/>
                        </w:rPr>
                        <w:t>b the square</w:t>
                      </w:r>
                    </w:p>
                    <w:p w14:paraId="5F989083" w14:textId="77777777" w:rsidR="00CB57C7" w:rsidRPr="00512F9A" w:rsidRDefault="00CB57C7" w:rsidP="00667F13">
                      <w:pPr>
                        <w:pStyle w:val="BodyTextIndent"/>
                        <w:tabs>
                          <w:tab w:val="clear" w:pos="180"/>
                        </w:tabs>
                        <w:spacing w:line="220" w:lineRule="exact"/>
                        <w:rPr>
                          <w:color w:val="FFFFFF"/>
                          <w:szCs w:val="18"/>
                        </w:rPr>
                      </w:pPr>
                    </w:p>
                    <w:p w14:paraId="139DB42D" w14:textId="6AAA1D90" w:rsidR="006134A6" w:rsidRPr="00512F9A" w:rsidRDefault="00E841AB" w:rsidP="006134A6">
                      <w:pPr>
                        <w:pStyle w:val="BodyTextIndent"/>
                        <w:spacing w:line="240" w:lineRule="auto"/>
                        <w:rPr>
                          <w:color w:val="FFFFFF"/>
                          <w:szCs w:val="18"/>
                        </w:rPr>
                      </w:pPr>
                      <w:r w:rsidRPr="00512F9A">
                        <w:rPr>
                          <w:color w:val="FFFFFF"/>
                          <w:szCs w:val="18"/>
                        </w:rPr>
                        <w:t>•</w:t>
                      </w:r>
                      <w:r w:rsidR="00667F13">
                        <w:rPr>
                          <w:color w:val="FFFFFF"/>
                          <w:szCs w:val="18"/>
                        </w:rPr>
                        <w:t xml:space="preserve"> </w:t>
                      </w:r>
                      <w:r w:rsidR="006134A6">
                        <w:rPr>
                          <w:color w:val="FFFFFF"/>
                          <w:szCs w:val="18"/>
                        </w:rPr>
                        <w:t xml:space="preserve"> Saying “good bye”</w:t>
                      </w:r>
                    </w:p>
                    <w:p w14:paraId="6C728808" w14:textId="77777777" w:rsidR="00E841AB" w:rsidRPr="00512F9A" w:rsidRDefault="00E841AB">
                      <w:pPr>
                        <w:pStyle w:val="BodyTextIndent"/>
                        <w:spacing w:line="220" w:lineRule="exact"/>
                        <w:rPr>
                          <w:color w:val="FFFFFF"/>
                          <w:szCs w:val="18"/>
                        </w:rPr>
                      </w:pPr>
                    </w:p>
                    <w:p w14:paraId="1B038E5C" w14:textId="1AE2249C" w:rsidR="006134A6" w:rsidRPr="00512F9A" w:rsidRDefault="008C7B13" w:rsidP="006134A6">
                      <w:pPr>
                        <w:pStyle w:val="BodyTextIndent"/>
                        <w:spacing w:line="220" w:lineRule="exact"/>
                        <w:ind w:left="0" w:firstLine="0"/>
                        <w:rPr>
                          <w:color w:val="FFFFFF"/>
                          <w:szCs w:val="18"/>
                        </w:rPr>
                      </w:pPr>
                      <w:r>
                        <w:rPr>
                          <w:color w:val="FFFFFF"/>
                          <w:szCs w:val="18"/>
                        </w:rPr>
                        <w:t xml:space="preserve">•  </w:t>
                      </w:r>
                      <w:r w:rsidR="006134A6">
                        <w:rPr>
                          <w:color w:val="FFFFFF"/>
                          <w:szCs w:val="18"/>
                        </w:rPr>
                        <w:t>Graduation 2019</w:t>
                      </w:r>
                      <w:r w:rsidR="002529E8">
                        <w:rPr>
                          <w:color w:val="FFFFFF"/>
                          <w:szCs w:val="18"/>
                        </w:rPr>
                        <w:t xml:space="preserve"> with a very special guest speaker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57FB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17792" behindDoc="0" locked="0" layoutInCell="0" allowOverlap="1" wp14:anchorId="633260C2" wp14:editId="5AC0C8C9">
                <wp:simplePos x="0" y="0"/>
                <wp:positionH relativeFrom="page">
                  <wp:posOffset>2695575</wp:posOffset>
                </wp:positionH>
                <wp:positionV relativeFrom="page">
                  <wp:posOffset>1838325</wp:posOffset>
                </wp:positionV>
                <wp:extent cx="3962400" cy="245110"/>
                <wp:effectExtent l="0" t="0" r="0" b="2540"/>
                <wp:wrapNone/>
                <wp:docPr id="1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5704B0" w14:textId="77777777" w:rsidR="00E841AB" w:rsidRPr="00891C54" w:rsidRDefault="003B0CA7">
                            <w:pPr>
                              <w:pStyle w:val="Heading9"/>
                            </w:pPr>
                            <w:r>
                              <w:t>Published almost weekly, but more like…..whenever, so get used to it, OK?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260C2" id="Text Box 11" o:spid="_x0000_s1032" type="#_x0000_t202" style="position:absolute;margin-left:212.25pt;margin-top:144.75pt;width:312pt;height:19.3pt;z-index: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" o:allowincell="f" filled="f" stroked="f">
                <v:textbox inset="0,0,0,0">
                  <w:txbxContent>
                    <w:p w14:paraId="785704B0" w14:textId="77777777" w:rsidR="00E841AB" w:rsidRPr="00891C54" w:rsidRDefault="003B0CA7">
                      <w:pPr>
                        <w:pStyle w:val="Heading9"/>
                      </w:pPr>
                      <w:r>
                        <w:t>Published almost weekly, but more like…..whenever, so get used to it, OK?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83981EB" w14:textId="77777777" w:rsidR="00BD11F5" w:rsidRDefault="00AD23A3">
      <w:pPr>
        <w:rPr>
          <w:noProof/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19840" behindDoc="0" locked="0" layoutInCell="0" allowOverlap="1" wp14:anchorId="68CE4E4F" wp14:editId="2893C8A4">
                <wp:simplePos x="0" y="0"/>
                <wp:positionH relativeFrom="page">
                  <wp:posOffset>2320925</wp:posOffset>
                </wp:positionH>
                <wp:positionV relativeFrom="page">
                  <wp:posOffset>2011892</wp:posOffset>
                </wp:positionV>
                <wp:extent cx="5114925" cy="381000"/>
                <wp:effectExtent l="0" t="0" r="9525" b="0"/>
                <wp:wrapNone/>
                <wp:docPr id="10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E8865D" w14:textId="4CFF0D0C" w:rsidR="00E056E8" w:rsidRPr="006230AE" w:rsidRDefault="006134A6" w:rsidP="00E056E8">
                            <w:pPr>
                              <w:pStyle w:val="Heading1"/>
                              <w:jc w:val="center"/>
                              <w:rPr>
                                <w:color w:val="auto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auto"/>
                                <w:sz w:val="52"/>
                                <w:szCs w:val="52"/>
                              </w:rPr>
                              <w:t>The End</w:t>
                            </w:r>
                          </w:p>
                          <w:p w14:paraId="05F91589" w14:textId="32FC6043" w:rsidR="00E841AB" w:rsidRPr="006230AE" w:rsidRDefault="00E841AB" w:rsidP="00F16C44">
                            <w:pPr>
                              <w:pStyle w:val="Heading1"/>
                              <w:jc w:val="center"/>
                              <w:rPr>
                                <w:color w:val="auto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E4E4F" id="Text Box 13" o:spid="_x0000_s1033" type="#_x0000_t202" style="position:absolute;margin-left:182.75pt;margin-top:158.4pt;width:402.75pt;height:30pt;z-index: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" o:allowincell="f" filled="f" stroked="f">
                <v:textbox inset="0,0,0,0">
                  <w:txbxContent>
                    <w:p w14:paraId="22E8865D" w14:textId="4CFF0D0C" w:rsidR="00E056E8" w:rsidRPr="006230AE" w:rsidRDefault="006134A6" w:rsidP="00E056E8">
                      <w:pPr>
                        <w:pStyle w:val="Heading1"/>
                        <w:jc w:val="center"/>
                        <w:rPr>
                          <w:color w:val="auto"/>
                          <w:sz w:val="52"/>
                          <w:szCs w:val="52"/>
                        </w:rPr>
                      </w:pPr>
                      <w:r>
                        <w:rPr>
                          <w:color w:val="auto"/>
                          <w:sz w:val="52"/>
                          <w:szCs w:val="52"/>
                        </w:rPr>
                        <w:t>The End</w:t>
                      </w:r>
                    </w:p>
                    <w:p w14:paraId="05F91589" w14:textId="32FC6043" w:rsidR="00E841AB" w:rsidRPr="006230AE" w:rsidRDefault="00E841AB" w:rsidP="00F16C44">
                      <w:pPr>
                        <w:pStyle w:val="Heading1"/>
                        <w:jc w:val="center"/>
                        <w:rPr>
                          <w:color w:val="auto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139EB71" w14:textId="77777777" w:rsidR="00BD11F5" w:rsidRPr="00BD11F5" w:rsidRDefault="00BD11F5" w:rsidP="00BD11F5"/>
    <w:p w14:paraId="760A0412" w14:textId="77777777" w:rsidR="00BD11F5" w:rsidRPr="00BD11F5" w:rsidRDefault="004E41A1" w:rsidP="00BD11F5"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6951C7B9" wp14:editId="01680217">
                <wp:simplePos x="0" y="0"/>
                <wp:positionH relativeFrom="column">
                  <wp:posOffset>1990725</wp:posOffset>
                </wp:positionH>
                <wp:positionV relativeFrom="paragraph">
                  <wp:posOffset>160020</wp:posOffset>
                </wp:positionV>
                <wp:extent cx="2352675" cy="23812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B2466A" w14:textId="77777777" w:rsidR="00C57FB1" w:rsidRPr="00C57FB1" w:rsidRDefault="00C57FB1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By Mr. Lyle  (mrlyle1@gmail.com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1C7B9" id="Text Box 1" o:spid="_x0000_s1034" type="#_x0000_t202" style="position:absolute;margin-left:156.75pt;margin-top:12.6pt;width:185.25pt;height:18.7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" fillcolor="white [3201]" strokeweight=".5pt">
                <v:textbox>
                  <w:txbxContent>
                    <w:p w14:paraId="25B2466A" w14:textId="77777777" w:rsidR="00C57FB1" w:rsidRPr="00C57FB1" w:rsidRDefault="00C57FB1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By Mr. Lyle  (mrlyle1@gmail.com</w:t>
                      </w:r>
                    </w:p>
                  </w:txbxContent>
                </v:textbox>
              </v:shape>
            </w:pict>
          </mc:Fallback>
        </mc:AlternateContent>
      </w:r>
    </w:p>
    <w:p w14:paraId="794B2551" w14:textId="6E4A912B" w:rsidR="00BD11F5" w:rsidRPr="00BD11F5" w:rsidRDefault="00BD11F5" w:rsidP="00BD11F5"/>
    <w:p w14:paraId="52E37B27" w14:textId="6D9CBB20" w:rsidR="00BD11F5" w:rsidRPr="00D91A69" w:rsidRDefault="00BD11F5" w:rsidP="00BD11F5">
      <w:pPr>
        <w:rPr>
          <w:sz w:val="12"/>
          <w:szCs w:val="12"/>
        </w:rPr>
      </w:pPr>
    </w:p>
    <w:p w14:paraId="7BF86234" w14:textId="32DE83BC" w:rsidR="00BD11F5" w:rsidRPr="00BD11F5" w:rsidRDefault="00E84A29" w:rsidP="00BD11F5"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18816" behindDoc="0" locked="0" layoutInCell="0" allowOverlap="1" wp14:anchorId="0E24E5D4" wp14:editId="09244C20">
                <wp:simplePos x="0" y="0"/>
                <wp:positionH relativeFrom="page">
                  <wp:posOffset>2319867</wp:posOffset>
                </wp:positionH>
                <wp:positionV relativeFrom="page">
                  <wp:posOffset>2878667</wp:posOffset>
                </wp:positionV>
                <wp:extent cx="3098800" cy="6764655"/>
                <wp:effectExtent l="0" t="0" r="0" b="4445"/>
                <wp:wrapNone/>
                <wp:docPr id="1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0" cy="676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7">
                        <w:txbxContent>
                          <w:p w14:paraId="6E3E6FD3" w14:textId="6C54EE41" w:rsidR="00E8020A" w:rsidRPr="009E2157" w:rsidRDefault="00E8020A" w:rsidP="00D81D90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BBC0A5C" w14:textId="77777777" w:rsidR="009E2157" w:rsidRPr="009E2157" w:rsidRDefault="009E2157" w:rsidP="009E215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contextualSpacing/>
                              <w:jc w:val="both"/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9E2157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Psalm 119:105</w:t>
                            </w:r>
                          </w:p>
                          <w:p w14:paraId="57E66315" w14:textId="77777777" w:rsidR="009E2157" w:rsidRPr="009E2157" w:rsidRDefault="009E2157" w:rsidP="009E215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contextualSpacing/>
                              <w:jc w:val="both"/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3C73F98A" w14:textId="77777777" w:rsidR="009E2157" w:rsidRPr="009E2157" w:rsidRDefault="009E2157" w:rsidP="009E215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contextualSpacing/>
                              <w:jc w:val="both"/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9E2157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Thy Word is a lamp unto my feet and a light to my path always.</w:t>
                            </w:r>
                          </w:p>
                          <w:p w14:paraId="483905F7" w14:textId="77777777" w:rsidR="009E2157" w:rsidRDefault="009E2157" w:rsidP="009E215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contextualSpacing/>
                              <w:jc w:val="both"/>
                              <w:rPr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</w:p>
                          <w:p w14:paraId="4EA69E9C" w14:textId="77777777" w:rsidR="009E2157" w:rsidRPr="00E84A29" w:rsidRDefault="009E2157" w:rsidP="009E215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contextualSpacing/>
                              <w:jc w:val="both"/>
                              <w:rPr>
                                <w:sz w:val="20"/>
                              </w:rPr>
                            </w:pPr>
                            <w:r w:rsidRPr="00E84A29">
                              <w:rPr>
                                <w:sz w:val="20"/>
                              </w:rPr>
                              <w:t xml:space="preserve">   To the departing seventh graders we bid farewell.  Another year has </w:t>
                            </w:r>
                            <w:proofErr w:type="gramStart"/>
                            <w:r w:rsidRPr="00E84A29">
                              <w:rPr>
                                <w:sz w:val="20"/>
                              </w:rPr>
                              <w:t>passed</w:t>
                            </w:r>
                            <w:proofErr w:type="gramEnd"/>
                            <w:r w:rsidRPr="00E84A29">
                              <w:rPr>
                                <w:sz w:val="20"/>
                              </w:rPr>
                              <w:t xml:space="preserve"> and life continues.  I trust that as you continue to grow and mature that you will always remember bits and pieces of what you have been taught here in this Sunday School class.  I consider it a great honor to have had the opportunity to stand in front of all of you each Sunday.</w:t>
                            </w:r>
                          </w:p>
                          <w:p w14:paraId="691FA441" w14:textId="77777777" w:rsidR="009E2157" w:rsidRPr="00E84A29" w:rsidRDefault="009E2157" w:rsidP="009E215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contextualSpacing/>
                              <w:jc w:val="both"/>
                              <w:rPr>
                                <w:sz w:val="20"/>
                              </w:rPr>
                            </w:pPr>
                          </w:p>
                          <w:p w14:paraId="5CECFD45" w14:textId="68361D2E" w:rsidR="009E2157" w:rsidRPr="00E84A29" w:rsidRDefault="009E2157" w:rsidP="009E215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contextualSpacing/>
                              <w:jc w:val="both"/>
                              <w:rPr>
                                <w:sz w:val="20"/>
                              </w:rPr>
                            </w:pPr>
                            <w:r w:rsidRPr="00E84A29">
                              <w:rPr>
                                <w:sz w:val="20"/>
                              </w:rPr>
                              <w:t xml:space="preserve">   I thought it might be fun to remember our year together.  See how many of the lessons you can recall.  </w:t>
                            </w:r>
                            <w:r w:rsidR="006134A6" w:rsidRPr="00E84A29">
                              <w:rPr>
                                <w:sz w:val="20"/>
                              </w:rPr>
                              <w:t>Roughly i</w:t>
                            </w:r>
                            <w:r w:rsidRPr="00E84A29">
                              <w:rPr>
                                <w:sz w:val="20"/>
                              </w:rPr>
                              <w:t>n order:</w:t>
                            </w:r>
                          </w:p>
                          <w:p w14:paraId="2A0449A0" w14:textId="77777777" w:rsidR="006134A6" w:rsidRPr="00E84A29" w:rsidRDefault="006134A6" w:rsidP="009E215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contextualSpacing/>
                              <w:jc w:val="both"/>
                              <w:rPr>
                                <w:sz w:val="20"/>
                              </w:rPr>
                            </w:pPr>
                          </w:p>
                          <w:p w14:paraId="35E51A20" w14:textId="77777777" w:rsidR="009E2157" w:rsidRPr="00E84A29" w:rsidRDefault="009E2157" w:rsidP="006134A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contextualSpacing/>
                              <w:rPr>
                                <w:sz w:val="20"/>
                              </w:rPr>
                            </w:pPr>
                            <w:r w:rsidRPr="00E84A29">
                              <w:rPr>
                                <w:sz w:val="20"/>
                              </w:rPr>
                              <w:t>1. An Olympic Diving Documentary and An Up Side Down Testimony Picture.</w:t>
                            </w:r>
                          </w:p>
                          <w:p w14:paraId="31280EA0" w14:textId="75B88BC1" w:rsidR="009E2157" w:rsidRPr="00E84A29" w:rsidRDefault="009E2157" w:rsidP="006134A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contextualSpacing/>
                              <w:rPr>
                                <w:sz w:val="20"/>
                              </w:rPr>
                            </w:pPr>
                            <w:r w:rsidRPr="00E84A29">
                              <w:rPr>
                                <w:sz w:val="20"/>
                              </w:rPr>
                              <w:t>2. A Scale Model of the Universe</w:t>
                            </w:r>
                          </w:p>
                          <w:p w14:paraId="68C5D129" w14:textId="77777777" w:rsidR="009E2157" w:rsidRPr="00E84A29" w:rsidRDefault="009E2157" w:rsidP="006134A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contextualSpacing/>
                              <w:rPr>
                                <w:sz w:val="20"/>
                              </w:rPr>
                            </w:pPr>
                            <w:r w:rsidRPr="00E84A29">
                              <w:rPr>
                                <w:sz w:val="20"/>
                              </w:rPr>
                              <w:t xml:space="preserve">3. La Isla De Dos </w:t>
                            </w:r>
                            <w:proofErr w:type="spellStart"/>
                            <w:r w:rsidRPr="00E84A29">
                              <w:rPr>
                                <w:sz w:val="20"/>
                              </w:rPr>
                              <w:t>Arboles</w:t>
                            </w:r>
                            <w:proofErr w:type="spellEnd"/>
                          </w:p>
                          <w:p w14:paraId="07F60537" w14:textId="77777777" w:rsidR="009E2157" w:rsidRPr="00E84A29" w:rsidRDefault="009E2157" w:rsidP="006134A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contextualSpacing/>
                              <w:rPr>
                                <w:sz w:val="20"/>
                              </w:rPr>
                            </w:pPr>
                            <w:r w:rsidRPr="00E84A29">
                              <w:rPr>
                                <w:sz w:val="20"/>
                              </w:rPr>
                              <w:t>4.  Defining the Word “FREE”</w:t>
                            </w:r>
                          </w:p>
                          <w:p w14:paraId="0432B100" w14:textId="77777777" w:rsidR="009E2157" w:rsidRPr="00E84A29" w:rsidRDefault="009E2157" w:rsidP="006134A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contextualSpacing/>
                              <w:rPr>
                                <w:sz w:val="20"/>
                              </w:rPr>
                            </w:pPr>
                            <w:r w:rsidRPr="00E84A29">
                              <w:rPr>
                                <w:sz w:val="20"/>
                              </w:rPr>
                              <w:t>5.  The Good Samaritan</w:t>
                            </w:r>
                          </w:p>
                          <w:p w14:paraId="27BD124F" w14:textId="77777777" w:rsidR="009E2157" w:rsidRPr="00E84A29" w:rsidRDefault="009E2157" w:rsidP="006134A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contextualSpacing/>
                              <w:rPr>
                                <w:sz w:val="20"/>
                              </w:rPr>
                            </w:pPr>
                            <w:r w:rsidRPr="00E84A29">
                              <w:rPr>
                                <w:sz w:val="20"/>
                              </w:rPr>
                              <w:t xml:space="preserve">6. The Turbo </w:t>
                            </w:r>
                            <w:proofErr w:type="spellStart"/>
                            <w:r w:rsidRPr="00E84A29">
                              <w:rPr>
                                <w:sz w:val="20"/>
                              </w:rPr>
                              <w:t>Encabulator</w:t>
                            </w:r>
                            <w:proofErr w:type="spellEnd"/>
                            <w:r w:rsidRPr="00E84A29">
                              <w:rPr>
                                <w:sz w:val="20"/>
                              </w:rPr>
                              <w:t>.</w:t>
                            </w:r>
                          </w:p>
                          <w:p w14:paraId="1B743B37" w14:textId="77777777" w:rsidR="009E2157" w:rsidRPr="00E84A29" w:rsidRDefault="009E2157" w:rsidP="006134A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contextualSpacing/>
                              <w:rPr>
                                <w:sz w:val="20"/>
                              </w:rPr>
                            </w:pPr>
                            <w:r w:rsidRPr="00E84A29">
                              <w:rPr>
                                <w:sz w:val="20"/>
                              </w:rPr>
                              <w:t>7. The Pineapple Story</w:t>
                            </w:r>
                          </w:p>
                          <w:p w14:paraId="551070A4" w14:textId="77777777" w:rsidR="009E2157" w:rsidRPr="00E84A29" w:rsidRDefault="009E2157" w:rsidP="006134A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contextualSpacing/>
                              <w:rPr>
                                <w:sz w:val="20"/>
                              </w:rPr>
                            </w:pPr>
                            <w:r w:rsidRPr="00E84A29">
                              <w:rPr>
                                <w:sz w:val="20"/>
                              </w:rPr>
                              <w:t>8.  Frying Bacon</w:t>
                            </w:r>
                          </w:p>
                          <w:p w14:paraId="72BE1E3D" w14:textId="77777777" w:rsidR="009E2157" w:rsidRPr="00E84A29" w:rsidRDefault="009E2157" w:rsidP="006134A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contextualSpacing/>
                              <w:rPr>
                                <w:sz w:val="20"/>
                              </w:rPr>
                            </w:pPr>
                            <w:r w:rsidRPr="00E84A29">
                              <w:rPr>
                                <w:sz w:val="20"/>
                              </w:rPr>
                              <w:t>9. A Kroger Christmas</w:t>
                            </w:r>
                          </w:p>
                          <w:p w14:paraId="029B0220" w14:textId="77777777" w:rsidR="009E2157" w:rsidRPr="00E84A29" w:rsidRDefault="009E2157" w:rsidP="006134A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contextualSpacing/>
                              <w:rPr>
                                <w:sz w:val="20"/>
                              </w:rPr>
                            </w:pPr>
                            <w:r w:rsidRPr="00E84A29">
                              <w:rPr>
                                <w:sz w:val="20"/>
                              </w:rPr>
                              <w:t>10.  Are You A Moose?</w:t>
                            </w:r>
                          </w:p>
                          <w:p w14:paraId="0FAD31C3" w14:textId="77777777" w:rsidR="009E2157" w:rsidRPr="00E84A29" w:rsidRDefault="009E2157" w:rsidP="006134A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contextualSpacing/>
                              <w:rPr>
                                <w:sz w:val="20"/>
                              </w:rPr>
                            </w:pPr>
                            <w:r w:rsidRPr="00E84A29">
                              <w:rPr>
                                <w:sz w:val="20"/>
                              </w:rPr>
                              <w:t>11.  600 Year Story</w:t>
                            </w:r>
                          </w:p>
                          <w:p w14:paraId="025AB8CC" w14:textId="77777777" w:rsidR="009E2157" w:rsidRPr="00E84A29" w:rsidRDefault="009E2157" w:rsidP="006134A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contextualSpacing/>
                              <w:rPr>
                                <w:sz w:val="20"/>
                              </w:rPr>
                            </w:pPr>
                            <w:r w:rsidRPr="00E84A29">
                              <w:rPr>
                                <w:sz w:val="20"/>
                              </w:rPr>
                              <w:t>12.  The Real Estate Deal</w:t>
                            </w:r>
                          </w:p>
                          <w:p w14:paraId="6D702201" w14:textId="77777777" w:rsidR="009E2157" w:rsidRPr="00E84A29" w:rsidRDefault="009E2157" w:rsidP="006134A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contextualSpacing/>
                              <w:rPr>
                                <w:sz w:val="20"/>
                              </w:rPr>
                            </w:pPr>
                            <w:r w:rsidRPr="00E84A29">
                              <w:rPr>
                                <w:sz w:val="20"/>
                              </w:rPr>
                              <w:t>13. Isaiah 59:17</w:t>
                            </w:r>
                          </w:p>
                          <w:p w14:paraId="01D56D8A" w14:textId="77777777" w:rsidR="009E2157" w:rsidRPr="00E84A29" w:rsidRDefault="009E2157" w:rsidP="006134A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contextualSpacing/>
                              <w:rPr>
                                <w:sz w:val="20"/>
                              </w:rPr>
                            </w:pPr>
                            <w:r w:rsidRPr="00E84A29">
                              <w:rPr>
                                <w:sz w:val="20"/>
                              </w:rPr>
                              <w:t>14. A Card Trick Looking for a Perfect Heart</w:t>
                            </w:r>
                          </w:p>
                          <w:p w14:paraId="73D80432" w14:textId="77777777" w:rsidR="009E2157" w:rsidRPr="00E84A29" w:rsidRDefault="009E2157" w:rsidP="006134A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contextualSpacing/>
                              <w:rPr>
                                <w:sz w:val="20"/>
                              </w:rPr>
                            </w:pPr>
                            <w:r w:rsidRPr="00E84A29">
                              <w:rPr>
                                <w:sz w:val="20"/>
                              </w:rPr>
                              <w:t xml:space="preserve">15.  </w:t>
                            </w:r>
                            <w:proofErr w:type="spellStart"/>
                            <w:r w:rsidRPr="00E84A29">
                              <w:rPr>
                                <w:sz w:val="20"/>
                              </w:rPr>
                              <w:t>Mr</w:t>
                            </w:r>
                            <w:proofErr w:type="spellEnd"/>
                            <w:r w:rsidRPr="00E84A29">
                              <w:rPr>
                                <w:sz w:val="20"/>
                              </w:rPr>
                              <w:t xml:space="preserve"> Lyle Bowl XVII</w:t>
                            </w:r>
                          </w:p>
                          <w:p w14:paraId="4125F3CB" w14:textId="77777777" w:rsidR="009E2157" w:rsidRPr="00E84A29" w:rsidRDefault="009E2157" w:rsidP="006134A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contextualSpacing/>
                              <w:rPr>
                                <w:sz w:val="20"/>
                              </w:rPr>
                            </w:pPr>
                            <w:r w:rsidRPr="00E84A29">
                              <w:rPr>
                                <w:sz w:val="20"/>
                              </w:rPr>
                              <w:t xml:space="preserve">16. </w:t>
                            </w:r>
                            <w:proofErr w:type="spellStart"/>
                            <w:r w:rsidRPr="00E84A29">
                              <w:rPr>
                                <w:sz w:val="20"/>
                              </w:rPr>
                              <w:t>Hoosumaber</w:t>
                            </w:r>
                            <w:proofErr w:type="spellEnd"/>
                          </w:p>
                          <w:p w14:paraId="68068670" w14:textId="1424B873" w:rsidR="009E2157" w:rsidRPr="00E84A29" w:rsidRDefault="009E2157" w:rsidP="006134A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contextualSpacing/>
                              <w:rPr>
                                <w:sz w:val="20"/>
                              </w:rPr>
                            </w:pPr>
                            <w:r w:rsidRPr="00E84A29">
                              <w:rPr>
                                <w:sz w:val="20"/>
                              </w:rPr>
                              <w:t>17. Paper Cutter</w:t>
                            </w:r>
                          </w:p>
                          <w:p w14:paraId="5D6072C4" w14:textId="77777777" w:rsidR="009E2157" w:rsidRPr="00E84A29" w:rsidRDefault="009E2157" w:rsidP="006134A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contextualSpacing/>
                              <w:rPr>
                                <w:sz w:val="20"/>
                              </w:rPr>
                            </w:pPr>
                            <w:r w:rsidRPr="00E84A29">
                              <w:rPr>
                                <w:sz w:val="20"/>
                              </w:rPr>
                              <w:t>18. The Golden Lampstand.</w:t>
                            </w:r>
                          </w:p>
                          <w:p w14:paraId="581FC19D" w14:textId="77777777" w:rsidR="009E2157" w:rsidRPr="00E84A29" w:rsidRDefault="009E2157" w:rsidP="006134A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contextualSpacing/>
                              <w:rPr>
                                <w:sz w:val="20"/>
                              </w:rPr>
                            </w:pPr>
                            <w:r w:rsidRPr="00E84A29">
                              <w:rPr>
                                <w:sz w:val="20"/>
                              </w:rPr>
                              <w:t>19. Adam to Noah timeline.</w:t>
                            </w:r>
                          </w:p>
                          <w:p w14:paraId="555379E7" w14:textId="77777777" w:rsidR="009E2157" w:rsidRPr="00E84A29" w:rsidRDefault="009E2157" w:rsidP="006134A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contextualSpacing/>
                              <w:rPr>
                                <w:sz w:val="20"/>
                              </w:rPr>
                            </w:pPr>
                            <w:r w:rsidRPr="00E84A29">
                              <w:rPr>
                                <w:sz w:val="20"/>
                              </w:rPr>
                              <w:t>20. My Tater Collection.</w:t>
                            </w:r>
                          </w:p>
                          <w:p w14:paraId="7E7872E6" w14:textId="77777777" w:rsidR="009E2157" w:rsidRPr="00E84A29" w:rsidRDefault="009E2157" w:rsidP="006134A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contextualSpacing/>
                              <w:rPr>
                                <w:sz w:val="20"/>
                              </w:rPr>
                            </w:pPr>
                            <w:r w:rsidRPr="00E84A29">
                              <w:rPr>
                                <w:sz w:val="20"/>
                              </w:rPr>
                              <w:t>21. Chocolate Covered Marshmallows</w:t>
                            </w:r>
                          </w:p>
                          <w:p w14:paraId="6DDCD58B" w14:textId="77777777" w:rsidR="009E2157" w:rsidRPr="00E84A29" w:rsidRDefault="009E2157" w:rsidP="006134A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contextualSpacing/>
                              <w:rPr>
                                <w:sz w:val="20"/>
                              </w:rPr>
                            </w:pPr>
                            <w:r w:rsidRPr="00E84A29">
                              <w:rPr>
                                <w:sz w:val="20"/>
                              </w:rPr>
                              <w:t>22.  A wood crate that was a portal to another dimension</w:t>
                            </w:r>
                          </w:p>
                          <w:p w14:paraId="4BF9163A" w14:textId="02D0A1F6" w:rsidR="009E2157" w:rsidRPr="00E84A29" w:rsidRDefault="009E2157" w:rsidP="006134A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contextualSpacing/>
                              <w:rPr>
                                <w:sz w:val="20"/>
                              </w:rPr>
                            </w:pPr>
                            <w:r w:rsidRPr="00E84A29">
                              <w:rPr>
                                <w:sz w:val="20"/>
                              </w:rPr>
                              <w:t xml:space="preserve">23. </w:t>
                            </w:r>
                            <w:r w:rsidR="006134A6" w:rsidRPr="00E84A29">
                              <w:rPr>
                                <w:sz w:val="20"/>
                              </w:rPr>
                              <w:t xml:space="preserve"> The Trial of Gill </w:t>
                            </w:r>
                            <w:proofErr w:type="spellStart"/>
                            <w:r w:rsidR="006134A6" w:rsidRPr="00E84A29">
                              <w:rPr>
                                <w:sz w:val="20"/>
                              </w:rPr>
                              <w:t>Teeman</w:t>
                            </w:r>
                            <w:proofErr w:type="spellEnd"/>
                          </w:p>
                          <w:p w14:paraId="2DD69C18" w14:textId="77777777" w:rsidR="009E2157" w:rsidRPr="00E84A29" w:rsidRDefault="009E2157" w:rsidP="006134A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contextualSpacing/>
                              <w:rPr>
                                <w:sz w:val="20"/>
                              </w:rPr>
                            </w:pPr>
                            <w:r w:rsidRPr="00E84A29">
                              <w:rPr>
                                <w:sz w:val="20"/>
                              </w:rPr>
                              <w:t>24.  The Story of Ed</w:t>
                            </w:r>
                          </w:p>
                          <w:p w14:paraId="1D2F0336" w14:textId="77777777" w:rsidR="009E2157" w:rsidRPr="00E84A29" w:rsidRDefault="009E2157" w:rsidP="006134A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contextualSpacing/>
                              <w:rPr>
                                <w:sz w:val="20"/>
                              </w:rPr>
                            </w:pPr>
                            <w:r w:rsidRPr="00E84A29">
                              <w:rPr>
                                <w:sz w:val="20"/>
                              </w:rPr>
                              <w:t>25.  The Checkerboard</w:t>
                            </w:r>
                          </w:p>
                          <w:p w14:paraId="2F9AF4D4" w14:textId="33349E21" w:rsidR="009E2157" w:rsidRPr="00E84A29" w:rsidRDefault="009E2157" w:rsidP="006134A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contextualSpacing/>
                              <w:rPr>
                                <w:sz w:val="20"/>
                              </w:rPr>
                            </w:pPr>
                            <w:r w:rsidRPr="00E84A29">
                              <w:rPr>
                                <w:sz w:val="20"/>
                              </w:rPr>
                              <w:t xml:space="preserve">26.  </w:t>
                            </w:r>
                            <w:r w:rsidR="006134A6" w:rsidRPr="00E84A29">
                              <w:rPr>
                                <w:sz w:val="20"/>
                              </w:rPr>
                              <w:t>The Feast if Tabernacles</w:t>
                            </w:r>
                          </w:p>
                          <w:p w14:paraId="04A32312" w14:textId="00FFDD14" w:rsidR="006134A6" w:rsidRPr="00E84A29" w:rsidRDefault="006134A6" w:rsidP="006134A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contextualSpacing/>
                              <w:rPr>
                                <w:sz w:val="20"/>
                              </w:rPr>
                            </w:pPr>
                            <w:r w:rsidRPr="00E84A29">
                              <w:rPr>
                                <w:sz w:val="20"/>
                              </w:rPr>
                              <w:t>27.  A Needle Through the Arm</w:t>
                            </w:r>
                          </w:p>
                          <w:p w14:paraId="72D0F478" w14:textId="553FA63D" w:rsidR="006134A6" w:rsidRDefault="006134A6" w:rsidP="006134A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contextualSpacing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5D96747" w14:textId="77777777" w:rsidR="006134A6" w:rsidRPr="006134A6" w:rsidRDefault="006134A6" w:rsidP="006134A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contextualSpacing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6B37E71" w14:textId="77777777" w:rsidR="006134A6" w:rsidRDefault="006134A6" w:rsidP="006134A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contextualSpacing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46442ABE" w14:textId="188A2C06" w:rsidR="009E2157" w:rsidRPr="009E2157" w:rsidRDefault="009E2157" w:rsidP="006134A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24E5D4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5" type="#_x0000_t202" style="position:absolute;margin-left:182.65pt;margin-top:226.65pt;width:244pt;height:532.65pt;z-index: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" o:allowincell="f" filled="f" stroked="f">
                <v:textbox style="mso-next-textbox:#Text Box 132" inset="0,0,0,0">
                  <w:txbxContent>
                    <w:p w14:paraId="6E3E6FD3" w14:textId="6C54EE41" w:rsidR="00E8020A" w:rsidRPr="009E2157" w:rsidRDefault="00E8020A" w:rsidP="00D81D90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5BBC0A5C" w14:textId="77777777" w:rsidR="009E2157" w:rsidRPr="009E2157" w:rsidRDefault="009E2157" w:rsidP="009E215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contextualSpacing/>
                        <w:jc w:val="both"/>
                        <w:rPr>
                          <w:b/>
                          <w:i/>
                          <w:sz w:val="16"/>
                          <w:szCs w:val="16"/>
                        </w:rPr>
                      </w:pPr>
                      <w:r w:rsidRPr="009E2157">
                        <w:rPr>
                          <w:b/>
                          <w:i/>
                          <w:sz w:val="16"/>
                          <w:szCs w:val="16"/>
                        </w:rPr>
                        <w:t>Psalm 119:105</w:t>
                      </w:r>
                    </w:p>
                    <w:p w14:paraId="57E66315" w14:textId="77777777" w:rsidR="009E2157" w:rsidRPr="009E2157" w:rsidRDefault="009E2157" w:rsidP="009E215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contextualSpacing/>
                        <w:jc w:val="both"/>
                        <w:rPr>
                          <w:b/>
                          <w:i/>
                          <w:sz w:val="16"/>
                          <w:szCs w:val="16"/>
                        </w:rPr>
                      </w:pPr>
                    </w:p>
                    <w:p w14:paraId="3C73F98A" w14:textId="77777777" w:rsidR="009E2157" w:rsidRPr="009E2157" w:rsidRDefault="009E2157" w:rsidP="009E215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contextualSpacing/>
                        <w:jc w:val="both"/>
                        <w:rPr>
                          <w:b/>
                          <w:i/>
                          <w:sz w:val="16"/>
                          <w:szCs w:val="16"/>
                        </w:rPr>
                      </w:pPr>
                      <w:r w:rsidRPr="009E2157">
                        <w:rPr>
                          <w:b/>
                          <w:i/>
                          <w:sz w:val="16"/>
                          <w:szCs w:val="16"/>
                        </w:rPr>
                        <w:t>Thy Word is a lamp unto my feet and a light to my path always.</w:t>
                      </w:r>
                    </w:p>
                    <w:p w14:paraId="483905F7" w14:textId="77777777" w:rsidR="009E2157" w:rsidRDefault="009E2157" w:rsidP="009E215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contextualSpacing/>
                        <w:jc w:val="both"/>
                        <w:rPr>
                          <w:b/>
                          <w:i/>
                          <w:sz w:val="12"/>
                          <w:szCs w:val="12"/>
                        </w:rPr>
                      </w:pPr>
                    </w:p>
                    <w:p w14:paraId="4EA69E9C" w14:textId="77777777" w:rsidR="009E2157" w:rsidRPr="00E84A29" w:rsidRDefault="009E2157" w:rsidP="009E215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contextualSpacing/>
                        <w:jc w:val="both"/>
                        <w:rPr>
                          <w:sz w:val="20"/>
                        </w:rPr>
                      </w:pPr>
                      <w:r w:rsidRPr="00E84A29">
                        <w:rPr>
                          <w:sz w:val="20"/>
                        </w:rPr>
                        <w:t xml:space="preserve">   To the departing seventh graders we bid farewell.  Another year has </w:t>
                      </w:r>
                      <w:proofErr w:type="gramStart"/>
                      <w:r w:rsidRPr="00E84A29">
                        <w:rPr>
                          <w:sz w:val="20"/>
                        </w:rPr>
                        <w:t>passed</w:t>
                      </w:r>
                      <w:proofErr w:type="gramEnd"/>
                      <w:r w:rsidRPr="00E84A29">
                        <w:rPr>
                          <w:sz w:val="20"/>
                        </w:rPr>
                        <w:t xml:space="preserve"> and life continues.  I trust that as you continue to grow and mature that you will always remember bits and pieces of what you have been taught here in this Sunday School class.  I consider it a great honor to have had the opportunity to stand in front of all of you each Sunday.</w:t>
                      </w:r>
                    </w:p>
                    <w:p w14:paraId="691FA441" w14:textId="77777777" w:rsidR="009E2157" w:rsidRPr="00E84A29" w:rsidRDefault="009E2157" w:rsidP="009E215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contextualSpacing/>
                        <w:jc w:val="both"/>
                        <w:rPr>
                          <w:sz w:val="20"/>
                        </w:rPr>
                      </w:pPr>
                    </w:p>
                    <w:p w14:paraId="5CECFD45" w14:textId="68361D2E" w:rsidR="009E2157" w:rsidRPr="00E84A29" w:rsidRDefault="009E2157" w:rsidP="009E215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contextualSpacing/>
                        <w:jc w:val="both"/>
                        <w:rPr>
                          <w:sz w:val="20"/>
                        </w:rPr>
                      </w:pPr>
                      <w:r w:rsidRPr="00E84A29">
                        <w:rPr>
                          <w:sz w:val="20"/>
                        </w:rPr>
                        <w:t xml:space="preserve">   I thought it might be fun to remember our year together.  See how many of the lessons you can recall.  </w:t>
                      </w:r>
                      <w:r w:rsidR="006134A6" w:rsidRPr="00E84A29">
                        <w:rPr>
                          <w:sz w:val="20"/>
                        </w:rPr>
                        <w:t>Roughly i</w:t>
                      </w:r>
                      <w:r w:rsidRPr="00E84A29">
                        <w:rPr>
                          <w:sz w:val="20"/>
                        </w:rPr>
                        <w:t>n order:</w:t>
                      </w:r>
                    </w:p>
                    <w:p w14:paraId="2A0449A0" w14:textId="77777777" w:rsidR="006134A6" w:rsidRPr="00E84A29" w:rsidRDefault="006134A6" w:rsidP="009E215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contextualSpacing/>
                        <w:jc w:val="both"/>
                        <w:rPr>
                          <w:sz w:val="20"/>
                        </w:rPr>
                      </w:pPr>
                    </w:p>
                    <w:p w14:paraId="35E51A20" w14:textId="77777777" w:rsidR="009E2157" w:rsidRPr="00E84A29" w:rsidRDefault="009E2157" w:rsidP="006134A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contextualSpacing/>
                        <w:rPr>
                          <w:sz w:val="20"/>
                        </w:rPr>
                      </w:pPr>
                      <w:r w:rsidRPr="00E84A29">
                        <w:rPr>
                          <w:sz w:val="20"/>
                        </w:rPr>
                        <w:t>1. An Olympic Diving Documentary and An Up Side Down Testimony Picture.</w:t>
                      </w:r>
                    </w:p>
                    <w:p w14:paraId="31280EA0" w14:textId="75B88BC1" w:rsidR="009E2157" w:rsidRPr="00E84A29" w:rsidRDefault="009E2157" w:rsidP="006134A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contextualSpacing/>
                        <w:rPr>
                          <w:sz w:val="20"/>
                        </w:rPr>
                      </w:pPr>
                      <w:r w:rsidRPr="00E84A29">
                        <w:rPr>
                          <w:sz w:val="20"/>
                        </w:rPr>
                        <w:t>2. A Scale Model of the Universe</w:t>
                      </w:r>
                    </w:p>
                    <w:p w14:paraId="68C5D129" w14:textId="77777777" w:rsidR="009E2157" w:rsidRPr="00E84A29" w:rsidRDefault="009E2157" w:rsidP="006134A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contextualSpacing/>
                        <w:rPr>
                          <w:sz w:val="20"/>
                        </w:rPr>
                      </w:pPr>
                      <w:r w:rsidRPr="00E84A29">
                        <w:rPr>
                          <w:sz w:val="20"/>
                        </w:rPr>
                        <w:t xml:space="preserve">3. La Isla De Dos </w:t>
                      </w:r>
                      <w:proofErr w:type="spellStart"/>
                      <w:r w:rsidRPr="00E84A29">
                        <w:rPr>
                          <w:sz w:val="20"/>
                        </w:rPr>
                        <w:t>Arboles</w:t>
                      </w:r>
                      <w:proofErr w:type="spellEnd"/>
                    </w:p>
                    <w:p w14:paraId="07F60537" w14:textId="77777777" w:rsidR="009E2157" w:rsidRPr="00E84A29" w:rsidRDefault="009E2157" w:rsidP="006134A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contextualSpacing/>
                        <w:rPr>
                          <w:sz w:val="20"/>
                        </w:rPr>
                      </w:pPr>
                      <w:r w:rsidRPr="00E84A29">
                        <w:rPr>
                          <w:sz w:val="20"/>
                        </w:rPr>
                        <w:t>4.  Defining the Word “FREE”</w:t>
                      </w:r>
                    </w:p>
                    <w:p w14:paraId="0432B100" w14:textId="77777777" w:rsidR="009E2157" w:rsidRPr="00E84A29" w:rsidRDefault="009E2157" w:rsidP="006134A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contextualSpacing/>
                        <w:rPr>
                          <w:sz w:val="20"/>
                        </w:rPr>
                      </w:pPr>
                      <w:r w:rsidRPr="00E84A29">
                        <w:rPr>
                          <w:sz w:val="20"/>
                        </w:rPr>
                        <w:t>5.  The Good Samaritan</w:t>
                      </w:r>
                    </w:p>
                    <w:p w14:paraId="27BD124F" w14:textId="77777777" w:rsidR="009E2157" w:rsidRPr="00E84A29" w:rsidRDefault="009E2157" w:rsidP="006134A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contextualSpacing/>
                        <w:rPr>
                          <w:sz w:val="20"/>
                        </w:rPr>
                      </w:pPr>
                      <w:r w:rsidRPr="00E84A29">
                        <w:rPr>
                          <w:sz w:val="20"/>
                        </w:rPr>
                        <w:t xml:space="preserve">6. The Turbo </w:t>
                      </w:r>
                      <w:proofErr w:type="spellStart"/>
                      <w:r w:rsidRPr="00E84A29">
                        <w:rPr>
                          <w:sz w:val="20"/>
                        </w:rPr>
                        <w:t>Encabulator</w:t>
                      </w:r>
                      <w:proofErr w:type="spellEnd"/>
                      <w:r w:rsidRPr="00E84A29">
                        <w:rPr>
                          <w:sz w:val="20"/>
                        </w:rPr>
                        <w:t>.</w:t>
                      </w:r>
                    </w:p>
                    <w:p w14:paraId="1B743B37" w14:textId="77777777" w:rsidR="009E2157" w:rsidRPr="00E84A29" w:rsidRDefault="009E2157" w:rsidP="006134A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contextualSpacing/>
                        <w:rPr>
                          <w:sz w:val="20"/>
                        </w:rPr>
                      </w:pPr>
                      <w:r w:rsidRPr="00E84A29">
                        <w:rPr>
                          <w:sz w:val="20"/>
                        </w:rPr>
                        <w:t>7. The Pineapple Story</w:t>
                      </w:r>
                    </w:p>
                    <w:p w14:paraId="551070A4" w14:textId="77777777" w:rsidR="009E2157" w:rsidRPr="00E84A29" w:rsidRDefault="009E2157" w:rsidP="006134A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contextualSpacing/>
                        <w:rPr>
                          <w:sz w:val="20"/>
                        </w:rPr>
                      </w:pPr>
                      <w:r w:rsidRPr="00E84A29">
                        <w:rPr>
                          <w:sz w:val="20"/>
                        </w:rPr>
                        <w:t>8.  Frying Bacon</w:t>
                      </w:r>
                    </w:p>
                    <w:p w14:paraId="72BE1E3D" w14:textId="77777777" w:rsidR="009E2157" w:rsidRPr="00E84A29" w:rsidRDefault="009E2157" w:rsidP="006134A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contextualSpacing/>
                        <w:rPr>
                          <w:sz w:val="20"/>
                        </w:rPr>
                      </w:pPr>
                      <w:r w:rsidRPr="00E84A29">
                        <w:rPr>
                          <w:sz w:val="20"/>
                        </w:rPr>
                        <w:t>9. A Kroger Christmas</w:t>
                      </w:r>
                    </w:p>
                    <w:p w14:paraId="029B0220" w14:textId="77777777" w:rsidR="009E2157" w:rsidRPr="00E84A29" w:rsidRDefault="009E2157" w:rsidP="006134A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contextualSpacing/>
                        <w:rPr>
                          <w:sz w:val="20"/>
                        </w:rPr>
                      </w:pPr>
                      <w:r w:rsidRPr="00E84A29">
                        <w:rPr>
                          <w:sz w:val="20"/>
                        </w:rPr>
                        <w:t>10.  Are You A Moose?</w:t>
                      </w:r>
                    </w:p>
                    <w:p w14:paraId="0FAD31C3" w14:textId="77777777" w:rsidR="009E2157" w:rsidRPr="00E84A29" w:rsidRDefault="009E2157" w:rsidP="006134A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contextualSpacing/>
                        <w:rPr>
                          <w:sz w:val="20"/>
                        </w:rPr>
                      </w:pPr>
                      <w:r w:rsidRPr="00E84A29">
                        <w:rPr>
                          <w:sz w:val="20"/>
                        </w:rPr>
                        <w:t>11.  600 Year Story</w:t>
                      </w:r>
                    </w:p>
                    <w:p w14:paraId="025AB8CC" w14:textId="77777777" w:rsidR="009E2157" w:rsidRPr="00E84A29" w:rsidRDefault="009E2157" w:rsidP="006134A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contextualSpacing/>
                        <w:rPr>
                          <w:sz w:val="20"/>
                        </w:rPr>
                      </w:pPr>
                      <w:r w:rsidRPr="00E84A29">
                        <w:rPr>
                          <w:sz w:val="20"/>
                        </w:rPr>
                        <w:t>12.  The Real Estate Deal</w:t>
                      </w:r>
                    </w:p>
                    <w:p w14:paraId="6D702201" w14:textId="77777777" w:rsidR="009E2157" w:rsidRPr="00E84A29" w:rsidRDefault="009E2157" w:rsidP="006134A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contextualSpacing/>
                        <w:rPr>
                          <w:sz w:val="20"/>
                        </w:rPr>
                      </w:pPr>
                      <w:r w:rsidRPr="00E84A29">
                        <w:rPr>
                          <w:sz w:val="20"/>
                        </w:rPr>
                        <w:t>13. Isaiah 59:17</w:t>
                      </w:r>
                    </w:p>
                    <w:p w14:paraId="01D56D8A" w14:textId="77777777" w:rsidR="009E2157" w:rsidRPr="00E84A29" w:rsidRDefault="009E2157" w:rsidP="006134A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contextualSpacing/>
                        <w:rPr>
                          <w:sz w:val="20"/>
                        </w:rPr>
                      </w:pPr>
                      <w:r w:rsidRPr="00E84A29">
                        <w:rPr>
                          <w:sz w:val="20"/>
                        </w:rPr>
                        <w:t>14. A Card Trick Looking for a Perfect Heart</w:t>
                      </w:r>
                    </w:p>
                    <w:p w14:paraId="73D80432" w14:textId="77777777" w:rsidR="009E2157" w:rsidRPr="00E84A29" w:rsidRDefault="009E2157" w:rsidP="006134A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contextualSpacing/>
                        <w:rPr>
                          <w:sz w:val="20"/>
                        </w:rPr>
                      </w:pPr>
                      <w:r w:rsidRPr="00E84A29">
                        <w:rPr>
                          <w:sz w:val="20"/>
                        </w:rPr>
                        <w:t xml:space="preserve">15.  </w:t>
                      </w:r>
                      <w:proofErr w:type="spellStart"/>
                      <w:r w:rsidRPr="00E84A29">
                        <w:rPr>
                          <w:sz w:val="20"/>
                        </w:rPr>
                        <w:t>Mr</w:t>
                      </w:r>
                      <w:proofErr w:type="spellEnd"/>
                      <w:r w:rsidRPr="00E84A29">
                        <w:rPr>
                          <w:sz w:val="20"/>
                        </w:rPr>
                        <w:t xml:space="preserve"> Lyle Bowl XVII</w:t>
                      </w:r>
                    </w:p>
                    <w:p w14:paraId="4125F3CB" w14:textId="77777777" w:rsidR="009E2157" w:rsidRPr="00E84A29" w:rsidRDefault="009E2157" w:rsidP="006134A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contextualSpacing/>
                        <w:rPr>
                          <w:sz w:val="20"/>
                        </w:rPr>
                      </w:pPr>
                      <w:r w:rsidRPr="00E84A29">
                        <w:rPr>
                          <w:sz w:val="20"/>
                        </w:rPr>
                        <w:t xml:space="preserve">16. </w:t>
                      </w:r>
                      <w:proofErr w:type="spellStart"/>
                      <w:r w:rsidRPr="00E84A29">
                        <w:rPr>
                          <w:sz w:val="20"/>
                        </w:rPr>
                        <w:t>Hoosumaber</w:t>
                      </w:r>
                      <w:proofErr w:type="spellEnd"/>
                    </w:p>
                    <w:p w14:paraId="68068670" w14:textId="1424B873" w:rsidR="009E2157" w:rsidRPr="00E84A29" w:rsidRDefault="009E2157" w:rsidP="006134A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contextualSpacing/>
                        <w:rPr>
                          <w:sz w:val="20"/>
                        </w:rPr>
                      </w:pPr>
                      <w:r w:rsidRPr="00E84A29">
                        <w:rPr>
                          <w:sz w:val="20"/>
                        </w:rPr>
                        <w:t>17. Paper Cutter</w:t>
                      </w:r>
                    </w:p>
                    <w:p w14:paraId="5D6072C4" w14:textId="77777777" w:rsidR="009E2157" w:rsidRPr="00E84A29" w:rsidRDefault="009E2157" w:rsidP="006134A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contextualSpacing/>
                        <w:rPr>
                          <w:sz w:val="20"/>
                        </w:rPr>
                      </w:pPr>
                      <w:r w:rsidRPr="00E84A29">
                        <w:rPr>
                          <w:sz w:val="20"/>
                        </w:rPr>
                        <w:t>18. The Golden Lampstand.</w:t>
                      </w:r>
                    </w:p>
                    <w:p w14:paraId="581FC19D" w14:textId="77777777" w:rsidR="009E2157" w:rsidRPr="00E84A29" w:rsidRDefault="009E2157" w:rsidP="006134A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contextualSpacing/>
                        <w:rPr>
                          <w:sz w:val="20"/>
                        </w:rPr>
                      </w:pPr>
                      <w:r w:rsidRPr="00E84A29">
                        <w:rPr>
                          <w:sz w:val="20"/>
                        </w:rPr>
                        <w:t>19. Adam to Noah timeline.</w:t>
                      </w:r>
                    </w:p>
                    <w:p w14:paraId="555379E7" w14:textId="77777777" w:rsidR="009E2157" w:rsidRPr="00E84A29" w:rsidRDefault="009E2157" w:rsidP="006134A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contextualSpacing/>
                        <w:rPr>
                          <w:sz w:val="20"/>
                        </w:rPr>
                      </w:pPr>
                      <w:r w:rsidRPr="00E84A29">
                        <w:rPr>
                          <w:sz w:val="20"/>
                        </w:rPr>
                        <w:t>20. My Tater Collection.</w:t>
                      </w:r>
                    </w:p>
                    <w:p w14:paraId="7E7872E6" w14:textId="77777777" w:rsidR="009E2157" w:rsidRPr="00E84A29" w:rsidRDefault="009E2157" w:rsidP="006134A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contextualSpacing/>
                        <w:rPr>
                          <w:sz w:val="20"/>
                        </w:rPr>
                      </w:pPr>
                      <w:r w:rsidRPr="00E84A29">
                        <w:rPr>
                          <w:sz w:val="20"/>
                        </w:rPr>
                        <w:t>21. Chocolate Covered Marshmallows</w:t>
                      </w:r>
                    </w:p>
                    <w:p w14:paraId="6DDCD58B" w14:textId="77777777" w:rsidR="009E2157" w:rsidRPr="00E84A29" w:rsidRDefault="009E2157" w:rsidP="006134A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contextualSpacing/>
                        <w:rPr>
                          <w:sz w:val="20"/>
                        </w:rPr>
                      </w:pPr>
                      <w:r w:rsidRPr="00E84A29">
                        <w:rPr>
                          <w:sz w:val="20"/>
                        </w:rPr>
                        <w:t>22.  A wood crate that was a portal to another dimension</w:t>
                      </w:r>
                    </w:p>
                    <w:p w14:paraId="4BF9163A" w14:textId="02D0A1F6" w:rsidR="009E2157" w:rsidRPr="00E84A29" w:rsidRDefault="009E2157" w:rsidP="006134A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contextualSpacing/>
                        <w:rPr>
                          <w:sz w:val="20"/>
                        </w:rPr>
                      </w:pPr>
                      <w:r w:rsidRPr="00E84A29">
                        <w:rPr>
                          <w:sz w:val="20"/>
                        </w:rPr>
                        <w:t xml:space="preserve">23. </w:t>
                      </w:r>
                      <w:r w:rsidR="006134A6" w:rsidRPr="00E84A29">
                        <w:rPr>
                          <w:sz w:val="20"/>
                        </w:rPr>
                        <w:t xml:space="preserve"> The Trial of Gill </w:t>
                      </w:r>
                      <w:proofErr w:type="spellStart"/>
                      <w:r w:rsidR="006134A6" w:rsidRPr="00E84A29">
                        <w:rPr>
                          <w:sz w:val="20"/>
                        </w:rPr>
                        <w:t>Teeman</w:t>
                      </w:r>
                      <w:proofErr w:type="spellEnd"/>
                    </w:p>
                    <w:p w14:paraId="2DD69C18" w14:textId="77777777" w:rsidR="009E2157" w:rsidRPr="00E84A29" w:rsidRDefault="009E2157" w:rsidP="006134A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contextualSpacing/>
                        <w:rPr>
                          <w:sz w:val="20"/>
                        </w:rPr>
                      </w:pPr>
                      <w:r w:rsidRPr="00E84A29">
                        <w:rPr>
                          <w:sz w:val="20"/>
                        </w:rPr>
                        <w:t>24.  The Story of Ed</w:t>
                      </w:r>
                    </w:p>
                    <w:p w14:paraId="1D2F0336" w14:textId="77777777" w:rsidR="009E2157" w:rsidRPr="00E84A29" w:rsidRDefault="009E2157" w:rsidP="006134A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contextualSpacing/>
                        <w:rPr>
                          <w:sz w:val="20"/>
                        </w:rPr>
                      </w:pPr>
                      <w:r w:rsidRPr="00E84A29">
                        <w:rPr>
                          <w:sz w:val="20"/>
                        </w:rPr>
                        <w:t>25.  The Checkerboard</w:t>
                      </w:r>
                    </w:p>
                    <w:p w14:paraId="2F9AF4D4" w14:textId="33349E21" w:rsidR="009E2157" w:rsidRPr="00E84A29" w:rsidRDefault="009E2157" w:rsidP="006134A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contextualSpacing/>
                        <w:rPr>
                          <w:sz w:val="20"/>
                        </w:rPr>
                      </w:pPr>
                      <w:r w:rsidRPr="00E84A29">
                        <w:rPr>
                          <w:sz w:val="20"/>
                        </w:rPr>
                        <w:t xml:space="preserve">26.  </w:t>
                      </w:r>
                      <w:r w:rsidR="006134A6" w:rsidRPr="00E84A29">
                        <w:rPr>
                          <w:sz w:val="20"/>
                        </w:rPr>
                        <w:t>The Feast if Tabernacles</w:t>
                      </w:r>
                    </w:p>
                    <w:p w14:paraId="04A32312" w14:textId="00FFDD14" w:rsidR="006134A6" w:rsidRPr="00E84A29" w:rsidRDefault="006134A6" w:rsidP="006134A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contextualSpacing/>
                        <w:rPr>
                          <w:sz w:val="20"/>
                        </w:rPr>
                      </w:pPr>
                      <w:r w:rsidRPr="00E84A29">
                        <w:rPr>
                          <w:sz w:val="20"/>
                        </w:rPr>
                        <w:t>27.  A Needle Through the Arm</w:t>
                      </w:r>
                    </w:p>
                    <w:p w14:paraId="72D0F478" w14:textId="553FA63D" w:rsidR="006134A6" w:rsidRDefault="006134A6" w:rsidP="006134A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contextualSpacing/>
                        <w:rPr>
                          <w:sz w:val="16"/>
                          <w:szCs w:val="16"/>
                        </w:rPr>
                      </w:pPr>
                    </w:p>
                    <w:p w14:paraId="05D96747" w14:textId="77777777" w:rsidR="006134A6" w:rsidRPr="006134A6" w:rsidRDefault="006134A6" w:rsidP="006134A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contextualSpacing/>
                        <w:rPr>
                          <w:sz w:val="16"/>
                          <w:szCs w:val="16"/>
                        </w:rPr>
                      </w:pPr>
                    </w:p>
                    <w:p w14:paraId="56B37E71" w14:textId="77777777" w:rsidR="006134A6" w:rsidRDefault="006134A6" w:rsidP="006134A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contextualSpacing/>
                        <w:jc w:val="center"/>
                        <w:rPr>
                          <w:b/>
                          <w:sz w:val="20"/>
                        </w:rPr>
                      </w:pPr>
                    </w:p>
                    <w:p w14:paraId="46442ABE" w14:textId="188A2C06" w:rsidR="009E2157" w:rsidRPr="009E2157" w:rsidRDefault="009E2157" w:rsidP="006134A6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3872" behindDoc="0" locked="0" layoutInCell="0" allowOverlap="1" wp14:anchorId="111AFA44" wp14:editId="3B754798">
                <wp:simplePos x="0" y="0"/>
                <wp:positionH relativeFrom="page">
                  <wp:posOffset>5545667</wp:posOffset>
                </wp:positionH>
                <wp:positionV relativeFrom="page">
                  <wp:posOffset>2929467</wp:posOffset>
                </wp:positionV>
                <wp:extent cx="183091" cy="6713855"/>
                <wp:effectExtent l="0" t="0" r="7620" b="4445"/>
                <wp:wrapNone/>
                <wp:docPr id="11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091" cy="671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7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AFA44" id="Text Box 132" o:spid="_x0000_s1036" type="#_x0000_t202" style="position:absolute;margin-left:436.65pt;margin-top:230.65pt;width:14.4pt;height:528.6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" o:allowincell="f" filled="f" stroked="f">
                <v:textbox style="mso-next-textbox:#Text Box 133" inset="0,0,0,0">
                  <w:txbxContent/>
                </v:textbox>
                <w10:wrap anchorx="page" anchory="page"/>
              </v:shape>
            </w:pict>
          </mc:Fallback>
        </mc:AlternateContent>
      </w:r>
      <w:r w:rsidR="005C359C" w:rsidRPr="00D91A69">
        <w:rPr>
          <w:noProof/>
          <w:sz w:val="12"/>
          <w:szCs w:val="12"/>
          <w:u w:val="single"/>
        </w:rPr>
        <mc:AlternateContent>
          <mc:Choice Requires="wps">
            <w:drawing>
              <wp:anchor distT="0" distB="0" distL="114300" distR="114300" simplePos="0" relativeHeight="251664896" behindDoc="0" locked="0" layoutInCell="0" allowOverlap="1" wp14:anchorId="48F4AEDE" wp14:editId="3450D52E">
                <wp:simplePos x="0" y="0"/>
                <wp:positionH relativeFrom="page">
                  <wp:posOffset>5774267</wp:posOffset>
                </wp:positionH>
                <wp:positionV relativeFrom="page">
                  <wp:posOffset>2929467</wp:posOffset>
                </wp:positionV>
                <wp:extent cx="1590040" cy="4309533"/>
                <wp:effectExtent l="0" t="0" r="10160" b="8890"/>
                <wp:wrapNone/>
                <wp:docPr id="114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040" cy="43095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7" seq="2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F4AEDE" id="_x0000_t202" coordsize="21600,21600" o:spt="202" path="m,l,21600r21600,l21600,xe">
                <v:stroke joinstyle="miter"/>
                <v:path gradientshapeok="t" o:connecttype="rect"/>
              </v:shapetype>
              <v:shape id="Text Box 133" o:spid="_x0000_s1035" type="#_x0000_t202" style="position:absolute;margin-left:454.65pt;margin-top:230.65pt;width:125.2pt;height:339.3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" o:allowincell="f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  <w:r w:rsidR="006134A6"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3C3CEDC6" wp14:editId="7E40B339">
                <wp:simplePos x="0" y="0"/>
                <wp:positionH relativeFrom="column">
                  <wp:posOffset>5317067</wp:posOffset>
                </wp:positionH>
                <wp:positionV relativeFrom="paragraph">
                  <wp:posOffset>174837</wp:posOffset>
                </wp:positionV>
                <wp:extent cx="1600200" cy="4229100"/>
                <wp:effectExtent l="25400" t="25400" r="25400" b="381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22910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193F8D" w14:textId="77777777" w:rsidR="006134A6" w:rsidRDefault="006134A6" w:rsidP="006134A6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</w:rPr>
                            </w:pPr>
                            <w:r w:rsidRPr="00EE0DB6">
                              <w:rPr>
                                <w:rFonts w:ascii="Lucida Calligraphy" w:hAnsi="Lucida Calligraphy"/>
                                <w:b/>
                              </w:rPr>
                              <w:t>Graduation Program</w:t>
                            </w:r>
                          </w:p>
                          <w:p w14:paraId="56A7B932" w14:textId="77777777" w:rsidR="006134A6" w:rsidRDefault="006134A6" w:rsidP="006134A6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20"/>
                              </w:rPr>
                            </w:pPr>
                          </w:p>
                          <w:p w14:paraId="7B789D1C" w14:textId="77777777" w:rsidR="006134A6" w:rsidRDefault="006134A6" w:rsidP="006134A6">
                            <w:pPr>
                              <w:jc w:val="center"/>
                              <w:rPr>
                                <w:rFonts w:ascii="Lucida Calligraphy" w:hAnsi="Lucida Calligraphy"/>
                                <w:sz w:val="18"/>
                                <w:szCs w:val="18"/>
                              </w:rPr>
                            </w:pPr>
                            <w:r w:rsidRPr="00EE0DB6">
                              <w:rPr>
                                <w:rFonts w:ascii="Lucida Calligraphy" w:hAnsi="Lucida Calligraphy"/>
                                <w:sz w:val="18"/>
                                <w:szCs w:val="18"/>
                              </w:rPr>
                              <w:t>Welcome and Prayer</w:t>
                            </w:r>
                          </w:p>
                          <w:p w14:paraId="5D30353B" w14:textId="77777777" w:rsidR="006134A6" w:rsidRDefault="006134A6" w:rsidP="006134A6">
                            <w:pPr>
                              <w:jc w:val="center"/>
                              <w:rPr>
                                <w:rFonts w:ascii="Lucida Calligraphy" w:hAnsi="Lucida Calligraphy"/>
                                <w:sz w:val="18"/>
                                <w:szCs w:val="18"/>
                              </w:rPr>
                            </w:pPr>
                          </w:p>
                          <w:p w14:paraId="1D76EE3B" w14:textId="77777777" w:rsidR="006134A6" w:rsidRDefault="006134A6" w:rsidP="006134A6">
                            <w:pPr>
                              <w:jc w:val="center"/>
                              <w:rPr>
                                <w:rFonts w:ascii="Lucida Calligraphy" w:hAnsi="Lucida Calligraphy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18"/>
                                <w:szCs w:val="18"/>
                              </w:rPr>
                              <w:t>Pomp and Circumstances beyond our control</w:t>
                            </w:r>
                          </w:p>
                          <w:p w14:paraId="769E0015" w14:textId="77777777" w:rsidR="006134A6" w:rsidRDefault="006134A6" w:rsidP="006134A6">
                            <w:pPr>
                              <w:jc w:val="center"/>
                              <w:rPr>
                                <w:rFonts w:ascii="Lucida Calligraphy" w:hAnsi="Lucida Calligraphy"/>
                                <w:sz w:val="18"/>
                                <w:szCs w:val="18"/>
                              </w:rPr>
                            </w:pPr>
                          </w:p>
                          <w:p w14:paraId="26761DBE" w14:textId="77777777" w:rsidR="006134A6" w:rsidRDefault="006134A6" w:rsidP="006134A6">
                            <w:pPr>
                              <w:jc w:val="center"/>
                              <w:rPr>
                                <w:rFonts w:ascii="Lucida Calligraphy" w:hAnsi="Lucida Calligraphy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18"/>
                                <w:szCs w:val="18"/>
                              </w:rPr>
                              <w:t>The Reading of the Sunday School Times</w:t>
                            </w:r>
                          </w:p>
                          <w:p w14:paraId="1C5FBC18" w14:textId="77777777" w:rsidR="006134A6" w:rsidRDefault="006134A6" w:rsidP="006134A6">
                            <w:pPr>
                              <w:jc w:val="center"/>
                              <w:rPr>
                                <w:rFonts w:ascii="Lucida Calligraphy" w:hAnsi="Lucida Calligraphy"/>
                                <w:sz w:val="18"/>
                                <w:szCs w:val="18"/>
                              </w:rPr>
                            </w:pPr>
                          </w:p>
                          <w:p w14:paraId="1FBFB5CB" w14:textId="77777777" w:rsidR="006134A6" w:rsidRDefault="006134A6" w:rsidP="006134A6">
                            <w:pPr>
                              <w:jc w:val="center"/>
                              <w:rPr>
                                <w:rFonts w:ascii="Lucida Calligraphy" w:hAnsi="Lucida Calligraphy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18"/>
                                <w:szCs w:val="18"/>
                              </w:rPr>
                              <w:t xml:space="preserve">Address by Class </w:t>
                            </w:r>
                            <w:proofErr w:type="spellStart"/>
                            <w:r>
                              <w:rPr>
                                <w:rFonts w:ascii="Lucida Calligraphy" w:hAnsi="Lucida Calligraphy"/>
                                <w:sz w:val="18"/>
                                <w:szCs w:val="18"/>
                              </w:rPr>
                              <w:t>Valasalutadictatorian</w:t>
                            </w:r>
                            <w:proofErr w:type="spellEnd"/>
                          </w:p>
                          <w:p w14:paraId="18ADF4C1" w14:textId="77777777" w:rsidR="006134A6" w:rsidRDefault="006134A6" w:rsidP="006134A6">
                            <w:pPr>
                              <w:jc w:val="center"/>
                              <w:rPr>
                                <w:rFonts w:ascii="Lucida Calligraphy" w:hAnsi="Lucida Calligraphy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18"/>
                                <w:szCs w:val="18"/>
                              </w:rPr>
                              <w:t>Magnanimous</w:t>
                            </w:r>
                          </w:p>
                          <w:p w14:paraId="649358F1" w14:textId="77777777" w:rsidR="006134A6" w:rsidRDefault="006134A6" w:rsidP="006134A6">
                            <w:pPr>
                              <w:jc w:val="center"/>
                              <w:rPr>
                                <w:rFonts w:ascii="Lucida Calligraphy" w:hAnsi="Lucida Calligraphy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Lucida Calligraphy" w:hAnsi="Lucida Calligraphy"/>
                                <w:sz w:val="18"/>
                                <w:szCs w:val="18"/>
                              </w:rPr>
                              <w:t>Canunimous</w:t>
                            </w:r>
                            <w:proofErr w:type="spellEnd"/>
                          </w:p>
                          <w:p w14:paraId="03C804AC" w14:textId="77777777" w:rsidR="006134A6" w:rsidRDefault="006134A6" w:rsidP="006134A6">
                            <w:pPr>
                              <w:jc w:val="center"/>
                              <w:rPr>
                                <w:rFonts w:ascii="Lucida Calligraphy" w:hAnsi="Lucida Calligraphy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Lucida Calligraphy" w:hAnsi="Lucida Calligraphy"/>
                                <w:sz w:val="18"/>
                                <w:szCs w:val="18"/>
                              </w:rPr>
                              <w:t>Laudinum</w:t>
                            </w:r>
                            <w:proofErr w:type="spellEnd"/>
                          </w:p>
                          <w:p w14:paraId="2B67FC46" w14:textId="77777777" w:rsidR="006134A6" w:rsidRDefault="006134A6" w:rsidP="006134A6">
                            <w:pPr>
                              <w:rPr>
                                <w:rFonts w:ascii="Lucida Calligraphy" w:hAnsi="Lucida Calligraphy"/>
                                <w:sz w:val="18"/>
                                <w:szCs w:val="18"/>
                              </w:rPr>
                            </w:pPr>
                          </w:p>
                          <w:p w14:paraId="4F45CF56" w14:textId="2A3B8709" w:rsidR="006134A6" w:rsidRDefault="006134A6" w:rsidP="006134A6">
                            <w:pPr>
                              <w:jc w:val="center"/>
                              <w:rPr>
                                <w:rFonts w:ascii="Lucida Calligraphy" w:hAnsi="Lucida Calligraphy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18"/>
                                <w:szCs w:val="18"/>
                              </w:rPr>
                              <w:t xml:space="preserve">Presentation of Diplomas and Various Other </w:t>
                            </w:r>
                            <w:r w:rsidR="005C359C">
                              <w:rPr>
                                <w:rFonts w:ascii="Lucida Calligraphy" w:hAnsi="Lucida Calligraphy"/>
                                <w:sz w:val="18"/>
                                <w:szCs w:val="18"/>
                              </w:rPr>
                              <w:t>Incredible</w:t>
                            </w:r>
                            <w:r>
                              <w:rPr>
                                <w:rFonts w:ascii="Lucida Calligraphy" w:hAnsi="Lucida Calligraphy"/>
                                <w:sz w:val="18"/>
                                <w:szCs w:val="18"/>
                              </w:rPr>
                              <w:t xml:space="preserve"> Items</w:t>
                            </w:r>
                          </w:p>
                          <w:p w14:paraId="44300224" w14:textId="77777777" w:rsidR="006134A6" w:rsidRDefault="006134A6" w:rsidP="006134A6">
                            <w:pPr>
                              <w:jc w:val="center"/>
                              <w:rPr>
                                <w:rFonts w:ascii="Lucida Calligraphy" w:hAnsi="Lucida Calligraphy"/>
                                <w:sz w:val="18"/>
                                <w:szCs w:val="18"/>
                              </w:rPr>
                            </w:pPr>
                          </w:p>
                          <w:p w14:paraId="00CEE823" w14:textId="77777777" w:rsidR="006134A6" w:rsidRDefault="006134A6" w:rsidP="006134A6">
                            <w:pPr>
                              <w:jc w:val="center"/>
                              <w:rPr>
                                <w:rFonts w:ascii="Lucida Calligraphy" w:hAnsi="Lucida Calligraphy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18"/>
                                <w:szCs w:val="18"/>
                              </w:rPr>
                              <w:t>Closing Prayer</w:t>
                            </w:r>
                          </w:p>
                          <w:p w14:paraId="1CAC3E04" w14:textId="77777777" w:rsidR="006134A6" w:rsidRDefault="006134A6" w:rsidP="006134A6">
                            <w:pPr>
                              <w:jc w:val="center"/>
                              <w:rPr>
                                <w:rFonts w:ascii="Lucida Calligraphy" w:hAnsi="Lucida Calligraphy"/>
                                <w:sz w:val="18"/>
                                <w:szCs w:val="18"/>
                              </w:rPr>
                            </w:pPr>
                          </w:p>
                          <w:p w14:paraId="16D3D4E2" w14:textId="77777777" w:rsidR="006134A6" w:rsidRPr="00EE0DB6" w:rsidRDefault="006134A6" w:rsidP="006134A6">
                            <w:pPr>
                              <w:jc w:val="center"/>
                              <w:rPr>
                                <w:rFonts w:ascii="Lucida Calligraphy" w:hAnsi="Lucida Calligraphy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18"/>
                                <w:szCs w:val="18"/>
                              </w:rPr>
                              <w:t xml:space="preserve">You’re </w:t>
                            </w:r>
                            <w:proofErr w:type="spellStart"/>
                            <w:r>
                              <w:rPr>
                                <w:rFonts w:ascii="Lucida Calligraphy" w:hAnsi="Lucida Calligraphy"/>
                                <w:sz w:val="18"/>
                                <w:szCs w:val="18"/>
                              </w:rPr>
                              <w:t>Outa</w:t>
                            </w:r>
                            <w:proofErr w:type="spellEnd"/>
                            <w:r>
                              <w:rPr>
                                <w:rFonts w:ascii="Lucida Calligraphy" w:hAnsi="Lucida Calligraphy"/>
                                <w:sz w:val="18"/>
                                <w:szCs w:val="18"/>
                              </w:rPr>
                              <w:t xml:space="preserve"> 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CEDC6" id="Text Box 2" o:spid="_x0000_s1038" type="#_x0000_t202" style="position:absolute;margin-left:418.65pt;margin-top:13.75pt;width:126pt;height:333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" filled="f" strokecolor="black [3213]" strokeweight="3pt">
                <v:stroke linestyle="thinThin"/>
                <v:textbox>
                  <w:txbxContent>
                    <w:p w14:paraId="0F193F8D" w14:textId="77777777" w:rsidR="006134A6" w:rsidRDefault="006134A6" w:rsidP="006134A6">
                      <w:pPr>
                        <w:jc w:val="center"/>
                        <w:rPr>
                          <w:rFonts w:ascii="Lucida Calligraphy" w:hAnsi="Lucida Calligraphy"/>
                          <w:b/>
                        </w:rPr>
                      </w:pPr>
                      <w:r w:rsidRPr="00EE0DB6">
                        <w:rPr>
                          <w:rFonts w:ascii="Lucida Calligraphy" w:hAnsi="Lucida Calligraphy"/>
                          <w:b/>
                        </w:rPr>
                        <w:t>Graduation Program</w:t>
                      </w:r>
                    </w:p>
                    <w:p w14:paraId="56A7B932" w14:textId="77777777" w:rsidR="006134A6" w:rsidRDefault="006134A6" w:rsidP="006134A6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20"/>
                        </w:rPr>
                      </w:pPr>
                    </w:p>
                    <w:p w14:paraId="7B789D1C" w14:textId="77777777" w:rsidR="006134A6" w:rsidRDefault="006134A6" w:rsidP="006134A6">
                      <w:pPr>
                        <w:jc w:val="center"/>
                        <w:rPr>
                          <w:rFonts w:ascii="Lucida Calligraphy" w:hAnsi="Lucida Calligraphy"/>
                          <w:sz w:val="18"/>
                          <w:szCs w:val="18"/>
                        </w:rPr>
                      </w:pPr>
                      <w:r w:rsidRPr="00EE0DB6">
                        <w:rPr>
                          <w:rFonts w:ascii="Lucida Calligraphy" w:hAnsi="Lucida Calligraphy"/>
                          <w:sz w:val="18"/>
                          <w:szCs w:val="18"/>
                        </w:rPr>
                        <w:t>Welcome and Prayer</w:t>
                      </w:r>
                    </w:p>
                    <w:p w14:paraId="5D30353B" w14:textId="77777777" w:rsidR="006134A6" w:rsidRDefault="006134A6" w:rsidP="006134A6">
                      <w:pPr>
                        <w:jc w:val="center"/>
                        <w:rPr>
                          <w:rFonts w:ascii="Lucida Calligraphy" w:hAnsi="Lucida Calligraphy"/>
                          <w:sz w:val="18"/>
                          <w:szCs w:val="18"/>
                        </w:rPr>
                      </w:pPr>
                    </w:p>
                    <w:p w14:paraId="1D76EE3B" w14:textId="77777777" w:rsidR="006134A6" w:rsidRDefault="006134A6" w:rsidP="006134A6">
                      <w:pPr>
                        <w:jc w:val="center"/>
                        <w:rPr>
                          <w:rFonts w:ascii="Lucida Calligraphy" w:hAnsi="Lucida Calligraphy"/>
                          <w:sz w:val="18"/>
                          <w:szCs w:val="18"/>
                        </w:rPr>
                      </w:pPr>
                      <w:r>
                        <w:rPr>
                          <w:rFonts w:ascii="Lucida Calligraphy" w:hAnsi="Lucida Calligraphy"/>
                          <w:sz w:val="18"/>
                          <w:szCs w:val="18"/>
                        </w:rPr>
                        <w:t>Pomp and Circumstances beyond our control</w:t>
                      </w:r>
                    </w:p>
                    <w:p w14:paraId="769E0015" w14:textId="77777777" w:rsidR="006134A6" w:rsidRDefault="006134A6" w:rsidP="006134A6">
                      <w:pPr>
                        <w:jc w:val="center"/>
                        <w:rPr>
                          <w:rFonts w:ascii="Lucida Calligraphy" w:hAnsi="Lucida Calligraphy"/>
                          <w:sz w:val="18"/>
                          <w:szCs w:val="18"/>
                        </w:rPr>
                      </w:pPr>
                    </w:p>
                    <w:p w14:paraId="26761DBE" w14:textId="77777777" w:rsidR="006134A6" w:rsidRDefault="006134A6" w:rsidP="006134A6">
                      <w:pPr>
                        <w:jc w:val="center"/>
                        <w:rPr>
                          <w:rFonts w:ascii="Lucida Calligraphy" w:hAnsi="Lucida Calligraphy"/>
                          <w:sz w:val="18"/>
                          <w:szCs w:val="18"/>
                        </w:rPr>
                      </w:pPr>
                      <w:r>
                        <w:rPr>
                          <w:rFonts w:ascii="Lucida Calligraphy" w:hAnsi="Lucida Calligraphy"/>
                          <w:sz w:val="18"/>
                          <w:szCs w:val="18"/>
                        </w:rPr>
                        <w:t>The Reading of the Sunday School Times</w:t>
                      </w:r>
                    </w:p>
                    <w:p w14:paraId="1C5FBC18" w14:textId="77777777" w:rsidR="006134A6" w:rsidRDefault="006134A6" w:rsidP="006134A6">
                      <w:pPr>
                        <w:jc w:val="center"/>
                        <w:rPr>
                          <w:rFonts w:ascii="Lucida Calligraphy" w:hAnsi="Lucida Calligraphy"/>
                          <w:sz w:val="18"/>
                          <w:szCs w:val="18"/>
                        </w:rPr>
                      </w:pPr>
                    </w:p>
                    <w:p w14:paraId="1FBFB5CB" w14:textId="77777777" w:rsidR="006134A6" w:rsidRDefault="006134A6" w:rsidP="006134A6">
                      <w:pPr>
                        <w:jc w:val="center"/>
                        <w:rPr>
                          <w:rFonts w:ascii="Lucida Calligraphy" w:hAnsi="Lucida Calligraphy"/>
                          <w:sz w:val="18"/>
                          <w:szCs w:val="18"/>
                        </w:rPr>
                      </w:pPr>
                      <w:r>
                        <w:rPr>
                          <w:rFonts w:ascii="Lucida Calligraphy" w:hAnsi="Lucida Calligraphy"/>
                          <w:sz w:val="18"/>
                          <w:szCs w:val="18"/>
                        </w:rPr>
                        <w:t xml:space="preserve">Address by Class </w:t>
                      </w:r>
                      <w:proofErr w:type="spellStart"/>
                      <w:r>
                        <w:rPr>
                          <w:rFonts w:ascii="Lucida Calligraphy" w:hAnsi="Lucida Calligraphy"/>
                          <w:sz w:val="18"/>
                          <w:szCs w:val="18"/>
                        </w:rPr>
                        <w:t>Valasalutadictatorian</w:t>
                      </w:r>
                      <w:proofErr w:type="spellEnd"/>
                    </w:p>
                    <w:p w14:paraId="18ADF4C1" w14:textId="77777777" w:rsidR="006134A6" w:rsidRDefault="006134A6" w:rsidP="006134A6">
                      <w:pPr>
                        <w:jc w:val="center"/>
                        <w:rPr>
                          <w:rFonts w:ascii="Lucida Calligraphy" w:hAnsi="Lucida Calligraphy"/>
                          <w:sz w:val="18"/>
                          <w:szCs w:val="18"/>
                        </w:rPr>
                      </w:pPr>
                      <w:r>
                        <w:rPr>
                          <w:rFonts w:ascii="Lucida Calligraphy" w:hAnsi="Lucida Calligraphy"/>
                          <w:sz w:val="18"/>
                          <w:szCs w:val="18"/>
                        </w:rPr>
                        <w:t>Magnanimous</w:t>
                      </w:r>
                    </w:p>
                    <w:p w14:paraId="649358F1" w14:textId="77777777" w:rsidR="006134A6" w:rsidRDefault="006134A6" w:rsidP="006134A6">
                      <w:pPr>
                        <w:jc w:val="center"/>
                        <w:rPr>
                          <w:rFonts w:ascii="Lucida Calligraphy" w:hAnsi="Lucida Calligraphy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Lucida Calligraphy" w:hAnsi="Lucida Calligraphy"/>
                          <w:sz w:val="18"/>
                          <w:szCs w:val="18"/>
                        </w:rPr>
                        <w:t>Canunimous</w:t>
                      </w:r>
                      <w:proofErr w:type="spellEnd"/>
                    </w:p>
                    <w:p w14:paraId="03C804AC" w14:textId="77777777" w:rsidR="006134A6" w:rsidRDefault="006134A6" w:rsidP="006134A6">
                      <w:pPr>
                        <w:jc w:val="center"/>
                        <w:rPr>
                          <w:rFonts w:ascii="Lucida Calligraphy" w:hAnsi="Lucida Calligraphy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Lucida Calligraphy" w:hAnsi="Lucida Calligraphy"/>
                          <w:sz w:val="18"/>
                          <w:szCs w:val="18"/>
                        </w:rPr>
                        <w:t>Laudinum</w:t>
                      </w:r>
                      <w:proofErr w:type="spellEnd"/>
                    </w:p>
                    <w:p w14:paraId="2B67FC46" w14:textId="77777777" w:rsidR="006134A6" w:rsidRDefault="006134A6" w:rsidP="006134A6">
                      <w:pPr>
                        <w:rPr>
                          <w:rFonts w:ascii="Lucida Calligraphy" w:hAnsi="Lucida Calligraphy"/>
                          <w:sz w:val="18"/>
                          <w:szCs w:val="18"/>
                        </w:rPr>
                      </w:pPr>
                    </w:p>
                    <w:p w14:paraId="4F45CF56" w14:textId="2A3B8709" w:rsidR="006134A6" w:rsidRDefault="006134A6" w:rsidP="006134A6">
                      <w:pPr>
                        <w:jc w:val="center"/>
                        <w:rPr>
                          <w:rFonts w:ascii="Lucida Calligraphy" w:hAnsi="Lucida Calligraphy"/>
                          <w:sz w:val="18"/>
                          <w:szCs w:val="18"/>
                        </w:rPr>
                      </w:pPr>
                      <w:r>
                        <w:rPr>
                          <w:rFonts w:ascii="Lucida Calligraphy" w:hAnsi="Lucida Calligraphy"/>
                          <w:sz w:val="18"/>
                          <w:szCs w:val="18"/>
                        </w:rPr>
                        <w:t xml:space="preserve">Presentation of Diplomas and Various Other </w:t>
                      </w:r>
                      <w:r w:rsidR="005C359C">
                        <w:rPr>
                          <w:rFonts w:ascii="Lucida Calligraphy" w:hAnsi="Lucida Calligraphy"/>
                          <w:sz w:val="18"/>
                          <w:szCs w:val="18"/>
                        </w:rPr>
                        <w:t>Incredible</w:t>
                      </w:r>
                      <w:r>
                        <w:rPr>
                          <w:rFonts w:ascii="Lucida Calligraphy" w:hAnsi="Lucida Calligraphy"/>
                          <w:sz w:val="18"/>
                          <w:szCs w:val="18"/>
                        </w:rPr>
                        <w:t xml:space="preserve"> Items</w:t>
                      </w:r>
                    </w:p>
                    <w:p w14:paraId="44300224" w14:textId="77777777" w:rsidR="006134A6" w:rsidRDefault="006134A6" w:rsidP="006134A6">
                      <w:pPr>
                        <w:jc w:val="center"/>
                        <w:rPr>
                          <w:rFonts w:ascii="Lucida Calligraphy" w:hAnsi="Lucida Calligraphy"/>
                          <w:sz w:val="18"/>
                          <w:szCs w:val="18"/>
                        </w:rPr>
                      </w:pPr>
                    </w:p>
                    <w:p w14:paraId="00CEE823" w14:textId="77777777" w:rsidR="006134A6" w:rsidRDefault="006134A6" w:rsidP="006134A6">
                      <w:pPr>
                        <w:jc w:val="center"/>
                        <w:rPr>
                          <w:rFonts w:ascii="Lucida Calligraphy" w:hAnsi="Lucida Calligraphy"/>
                          <w:sz w:val="18"/>
                          <w:szCs w:val="18"/>
                        </w:rPr>
                      </w:pPr>
                      <w:r>
                        <w:rPr>
                          <w:rFonts w:ascii="Lucida Calligraphy" w:hAnsi="Lucida Calligraphy"/>
                          <w:sz w:val="18"/>
                          <w:szCs w:val="18"/>
                        </w:rPr>
                        <w:t>Closing Prayer</w:t>
                      </w:r>
                    </w:p>
                    <w:p w14:paraId="1CAC3E04" w14:textId="77777777" w:rsidR="006134A6" w:rsidRDefault="006134A6" w:rsidP="006134A6">
                      <w:pPr>
                        <w:jc w:val="center"/>
                        <w:rPr>
                          <w:rFonts w:ascii="Lucida Calligraphy" w:hAnsi="Lucida Calligraphy"/>
                          <w:sz w:val="18"/>
                          <w:szCs w:val="18"/>
                        </w:rPr>
                      </w:pPr>
                    </w:p>
                    <w:p w14:paraId="16D3D4E2" w14:textId="77777777" w:rsidR="006134A6" w:rsidRPr="00EE0DB6" w:rsidRDefault="006134A6" w:rsidP="006134A6">
                      <w:pPr>
                        <w:jc w:val="center"/>
                        <w:rPr>
                          <w:rFonts w:ascii="Lucida Calligraphy" w:hAnsi="Lucida Calligraphy"/>
                          <w:sz w:val="18"/>
                          <w:szCs w:val="18"/>
                        </w:rPr>
                      </w:pPr>
                      <w:r>
                        <w:rPr>
                          <w:rFonts w:ascii="Lucida Calligraphy" w:hAnsi="Lucida Calligraphy"/>
                          <w:sz w:val="18"/>
                          <w:szCs w:val="18"/>
                        </w:rPr>
                        <w:t xml:space="preserve">You’re </w:t>
                      </w:r>
                      <w:proofErr w:type="spellStart"/>
                      <w:r>
                        <w:rPr>
                          <w:rFonts w:ascii="Lucida Calligraphy" w:hAnsi="Lucida Calligraphy"/>
                          <w:sz w:val="18"/>
                          <w:szCs w:val="18"/>
                        </w:rPr>
                        <w:t>Outa</w:t>
                      </w:r>
                      <w:proofErr w:type="spellEnd"/>
                      <w:r>
                        <w:rPr>
                          <w:rFonts w:ascii="Lucida Calligraphy" w:hAnsi="Lucida Calligraphy"/>
                          <w:sz w:val="18"/>
                          <w:szCs w:val="18"/>
                        </w:rPr>
                        <w:t xml:space="preserve"> Here!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DC5955" w14:textId="20DF31B3" w:rsidR="00BD11F5" w:rsidRPr="00BD11F5" w:rsidRDefault="00D55F1A" w:rsidP="00BD11F5"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3A892B84" wp14:editId="72010882">
                <wp:simplePos x="0" y="0"/>
                <wp:positionH relativeFrom="column">
                  <wp:posOffset>123825</wp:posOffset>
                </wp:positionH>
                <wp:positionV relativeFrom="paragraph">
                  <wp:posOffset>134620</wp:posOffset>
                </wp:positionV>
                <wp:extent cx="1524000" cy="1583266"/>
                <wp:effectExtent l="0" t="0" r="12700" b="1714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5832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545EFF" w14:textId="77777777" w:rsidR="009E2157" w:rsidRPr="005C0F75" w:rsidRDefault="009E2157" w:rsidP="009E215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How to Say Goodbye Without Actually Saying Goodbye</w:t>
                            </w:r>
                          </w:p>
                          <w:p w14:paraId="7A702C8B" w14:textId="5269B7D2" w:rsidR="00556F8F" w:rsidRPr="00E41A01" w:rsidRDefault="00556F8F" w:rsidP="006467B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92B84" id="_x0000_s1039" type="#_x0000_t202" style="position:absolute;margin-left:9.75pt;margin-top:10.6pt;width:120pt;height:124.65pt;z-index:251719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" fillcolor="white [3201]" strokeweight=".5pt">
                <v:textbox>
                  <w:txbxContent>
                    <w:p w14:paraId="1B545EFF" w14:textId="77777777" w:rsidR="009E2157" w:rsidRPr="005C0F75" w:rsidRDefault="009E2157" w:rsidP="009E2157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How to Say Goodbye Without Actually Saying Goodbye</w:t>
                      </w:r>
                    </w:p>
                    <w:p w14:paraId="7A702C8B" w14:textId="5269B7D2" w:rsidR="00556F8F" w:rsidRPr="00E41A01" w:rsidRDefault="00556F8F" w:rsidP="006467B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5BCFD8" w14:textId="07960234" w:rsidR="00BD11F5" w:rsidRPr="00BD11F5" w:rsidRDefault="00BD11F5" w:rsidP="00BD11F5"/>
    <w:p w14:paraId="0F4173A1" w14:textId="2FEE4C8E" w:rsidR="00BD11F5" w:rsidRPr="00BD11F5" w:rsidRDefault="00BD11F5" w:rsidP="00BD11F5"/>
    <w:p w14:paraId="5CFDB004" w14:textId="09A147B0" w:rsidR="00BD11F5" w:rsidRPr="00BD11F5" w:rsidRDefault="00BD11F5" w:rsidP="00BD11F5"/>
    <w:p w14:paraId="0B568311" w14:textId="53067BEC" w:rsidR="00BD11F5" w:rsidRPr="00BD11F5" w:rsidRDefault="00BD11F5" w:rsidP="00BD11F5"/>
    <w:p w14:paraId="10EECF16" w14:textId="275A9D25" w:rsidR="00BD11F5" w:rsidRPr="00BD11F5" w:rsidRDefault="00BD11F5" w:rsidP="00BD11F5"/>
    <w:p w14:paraId="348B4367" w14:textId="4A123C02" w:rsidR="00BD11F5" w:rsidRPr="00BD11F5" w:rsidRDefault="00BD11F5" w:rsidP="00BD11F5"/>
    <w:p w14:paraId="5DA59A09" w14:textId="3157BB54" w:rsidR="00BD11F5" w:rsidRPr="00BD11F5" w:rsidRDefault="00BD11F5" w:rsidP="00BD11F5"/>
    <w:p w14:paraId="35134062" w14:textId="75AF513F" w:rsidR="00BD11F5" w:rsidRDefault="00BD11F5"/>
    <w:p w14:paraId="3E99C5C5" w14:textId="26B3513E" w:rsidR="00A66B22" w:rsidRDefault="00D55F1A"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D9CBA93" wp14:editId="52417A05">
                <wp:simplePos x="0" y="0"/>
                <wp:positionH relativeFrom="column">
                  <wp:posOffset>10160</wp:posOffset>
                </wp:positionH>
                <wp:positionV relativeFrom="paragraph">
                  <wp:posOffset>139065</wp:posOffset>
                </wp:positionV>
                <wp:extent cx="1743075" cy="27622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072F7" w14:textId="77777777" w:rsidR="00BD11F5" w:rsidRPr="00BD11F5" w:rsidRDefault="00BD11F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By Mr. Lyle (mrlyle1@gmail.com</w:t>
                            </w:r>
                            <w:r w:rsidR="00CA519E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CBA93" id="Text Box 3" o:spid="_x0000_s1040" type="#_x0000_t202" style="position:absolute;margin-left:.8pt;margin-top:10.95pt;width:137.25pt;height:21.7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" fillcolor="white [3201]" strokeweight=".5pt">
                <v:textbox>
                  <w:txbxContent>
                    <w:p w14:paraId="42A072F7" w14:textId="77777777" w:rsidR="00BD11F5" w:rsidRPr="00BD11F5" w:rsidRDefault="00BD11F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By Mr. Lyle (mrlyle1@gmail.com</w:t>
                      </w:r>
                      <w:r w:rsidR="00CA519E"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2C44EC10" w14:textId="26CD228D" w:rsidR="00BD11F5" w:rsidRPr="00A66B22" w:rsidRDefault="00BD11F5" w:rsidP="00A66B22">
      <w:pPr>
        <w:jc w:val="right"/>
      </w:pPr>
    </w:p>
    <w:p w14:paraId="6B20DEF4" w14:textId="5B51C883" w:rsidR="00E841AB" w:rsidRPr="004C649B" w:rsidRDefault="00F84A19" w:rsidP="007869C2">
      <w:pPr>
        <w:tabs>
          <w:tab w:val="left" w:pos="1605"/>
        </w:tabs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6B8621A1" wp14:editId="71658E10">
                <wp:simplePos x="0" y="0"/>
                <wp:positionH relativeFrom="column">
                  <wp:posOffset>8467</wp:posOffset>
                </wp:positionH>
                <wp:positionV relativeFrom="paragraph">
                  <wp:posOffset>67310</wp:posOffset>
                </wp:positionV>
                <wp:extent cx="1786678" cy="4625975"/>
                <wp:effectExtent l="0" t="0" r="1714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678" cy="4625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C6A705" w14:textId="0AB61086" w:rsidR="00F84A19" w:rsidRDefault="00F84A19" w:rsidP="00F84A1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See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ya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later, alligator</w:t>
                            </w:r>
                          </w:p>
                          <w:p w14:paraId="05A49A08" w14:textId="073CE1A2" w:rsidR="00F84A19" w:rsidRDefault="00F84A19" w:rsidP="00F84A1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After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awhile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, crocodile</w:t>
                            </w:r>
                          </w:p>
                          <w:p w14:paraId="45A8A6EB" w14:textId="0BF01A95" w:rsidR="00F84A19" w:rsidRDefault="00F84A19" w:rsidP="00F84A1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In an hour, sunflower</w:t>
                            </w:r>
                          </w:p>
                          <w:p w14:paraId="153877E2" w14:textId="21862D43" w:rsidR="00D9422D" w:rsidRDefault="00D9422D" w:rsidP="00F84A1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Move out,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brussel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sprout</w:t>
                            </w:r>
                          </w:p>
                          <w:p w14:paraId="07866487" w14:textId="4F7C37CA" w:rsidR="00F84A19" w:rsidRDefault="00F84A19" w:rsidP="00F84A1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Toodle-oo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, kangaroo</w:t>
                            </w:r>
                          </w:p>
                          <w:p w14:paraId="6B752A8E" w14:textId="2C67AE02" w:rsidR="00F84A19" w:rsidRDefault="00F84A19" w:rsidP="00F84A1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Gotta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go, buffalo</w:t>
                            </w:r>
                          </w:p>
                          <w:p w14:paraId="208B3C0D" w14:textId="205E60C5" w:rsidR="009F4BA1" w:rsidRDefault="009F4BA1" w:rsidP="00F84A1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Leave regal, bald eagle</w:t>
                            </w:r>
                            <w:bookmarkStart w:id="0" w:name="_GoBack"/>
                            <w:bookmarkEnd w:id="0"/>
                          </w:p>
                          <w:p w14:paraId="55150EEB" w14:textId="119F6C65" w:rsidR="00F84A19" w:rsidRDefault="00F84A19" w:rsidP="00F84A1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Adios, hippos</w:t>
                            </w:r>
                          </w:p>
                          <w:p w14:paraId="2C0E1CA9" w14:textId="5880D35B" w:rsidR="00D55F1A" w:rsidRDefault="00D55F1A" w:rsidP="00F84A1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 am gone, white swan</w:t>
                            </w:r>
                          </w:p>
                          <w:p w14:paraId="61392E9C" w14:textId="285B6C6B" w:rsidR="00D55F1A" w:rsidRDefault="00D55F1A" w:rsidP="00F84A1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Roll like a wheel, little seal</w:t>
                            </w:r>
                          </w:p>
                          <w:p w14:paraId="562FB2DE" w14:textId="4C9421E7" w:rsidR="00F84A19" w:rsidRDefault="00F84A19" w:rsidP="00F84A1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Chow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chow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, brown cow</w:t>
                            </w:r>
                          </w:p>
                          <w:p w14:paraId="69E57D72" w14:textId="077F686D" w:rsidR="00F84A19" w:rsidRDefault="00F84A19" w:rsidP="00F84A1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See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ya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soon, baboon</w:t>
                            </w:r>
                          </w:p>
                          <w:p w14:paraId="12BEC5B2" w14:textId="5E13007D" w:rsidR="00F84A19" w:rsidRDefault="00F84A19" w:rsidP="00F84A1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Adieu, cockatoo</w:t>
                            </w:r>
                          </w:p>
                          <w:p w14:paraId="1A06A91C" w14:textId="15842614" w:rsidR="00D55F1A" w:rsidRDefault="00D55F1A" w:rsidP="00F84A1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Need to go, little doe</w:t>
                            </w:r>
                          </w:p>
                          <w:p w14:paraId="6138465D" w14:textId="63D8A008" w:rsidR="00F84A19" w:rsidRDefault="00F84A19" w:rsidP="00F84A1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Better swish, jelly fish</w:t>
                            </w:r>
                          </w:p>
                          <w:p w14:paraId="08804DB8" w14:textId="7E03D146" w:rsidR="00F84A19" w:rsidRDefault="00F84A19" w:rsidP="00F84A1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Bye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bye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, butterfly</w:t>
                            </w:r>
                          </w:p>
                          <w:p w14:paraId="7380739F" w14:textId="09B587CA" w:rsidR="00F84A19" w:rsidRDefault="00F84A19" w:rsidP="00F84A1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See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ya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manana, iguana</w:t>
                            </w:r>
                          </w:p>
                          <w:p w14:paraId="1426FE8B" w14:textId="651AC476" w:rsidR="00D55F1A" w:rsidRDefault="00D55F1A" w:rsidP="00F84A1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Take a walk, red tailed hawk</w:t>
                            </w:r>
                          </w:p>
                          <w:p w14:paraId="3E73B022" w14:textId="3B825263" w:rsidR="00D55F1A" w:rsidRDefault="00D55F1A" w:rsidP="00F84A1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Gotta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jog, hedgehog</w:t>
                            </w:r>
                          </w:p>
                          <w:p w14:paraId="59CE6248" w14:textId="5BC42445" w:rsidR="00F84A19" w:rsidRDefault="00F84A19" w:rsidP="00F84A1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Out the door, dinosaur</w:t>
                            </w:r>
                          </w:p>
                          <w:p w14:paraId="0EB05698" w14:textId="71F72238" w:rsidR="00F84A19" w:rsidRDefault="00D9422D" w:rsidP="00F84A1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Give a hug, lady bug</w:t>
                            </w:r>
                          </w:p>
                          <w:p w14:paraId="30E8A0CD" w14:textId="152C220F" w:rsidR="00D9422D" w:rsidRDefault="00D9422D" w:rsidP="00F84A1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Farewell, gazelle</w:t>
                            </w:r>
                          </w:p>
                          <w:p w14:paraId="59235D55" w14:textId="1C795496" w:rsidR="00D9422D" w:rsidRDefault="00D9422D" w:rsidP="00F84A1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Take care, brown bear</w:t>
                            </w:r>
                          </w:p>
                          <w:p w14:paraId="75AEB6AF" w14:textId="372D7878" w:rsidR="00D9422D" w:rsidRDefault="00D9422D" w:rsidP="00F84A1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Stay loose, bull moose</w:t>
                            </w:r>
                          </w:p>
                          <w:p w14:paraId="6673644A" w14:textId="53263792" w:rsidR="00D9422D" w:rsidRDefault="00D9422D" w:rsidP="00F84A1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Good wishes, little fishes</w:t>
                            </w:r>
                          </w:p>
                          <w:p w14:paraId="7C2ECE74" w14:textId="1AE93685" w:rsidR="00D9422D" w:rsidRDefault="00D9422D" w:rsidP="00F84A1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Hit the road, spotted toad</w:t>
                            </w:r>
                          </w:p>
                          <w:p w14:paraId="7FDD4C4D" w14:textId="08C2C1CB" w:rsidR="00D9422D" w:rsidRDefault="00D9422D" w:rsidP="00F84A1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I’m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outa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here, white tailed deer</w:t>
                            </w:r>
                          </w:p>
                          <w:p w14:paraId="7E4F2E8C" w14:textId="1D6C4801" w:rsidR="00D9422D" w:rsidRDefault="00D9422D" w:rsidP="00D55F1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See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ya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soon, raccoon</w:t>
                            </w:r>
                          </w:p>
                          <w:p w14:paraId="28454656" w14:textId="63BC993D" w:rsidR="00D9422D" w:rsidRDefault="00D9422D" w:rsidP="00F84A1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Time to scoot, little newt</w:t>
                            </w:r>
                          </w:p>
                          <w:p w14:paraId="554FA8A7" w14:textId="0B40EBD5" w:rsidR="00D9422D" w:rsidRDefault="00D9422D" w:rsidP="00F84A1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Better shake, rattlesnake</w:t>
                            </w:r>
                          </w:p>
                          <w:p w14:paraId="54A402F3" w14:textId="33832A00" w:rsidR="00D9422D" w:rsidRDefault="00D9422D" w:rsidP="00F84A1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Be sweet, parakeet</w:t>
                            </w:r>
                          </w:p>
                          <w:p w14:paraId="249F6888" w14:textId="1279FF47" w:rsidR="00D55F1A" w:rsidRDefault="00D9422D" w:rsidP="00D55F1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Gotta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sail, little quail</w:t>
                            </w:r>
                          </w:p>
                          <w:p w14:paraId="5D31656E" w14:textId="35940E29" w:rsidR="00D9422D" w:rsidRPr="00F84A19" w:rsidRDefault="00D9422D" w:rsidP="00F84A1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Are you still here?  Go home!  Seriously, just go…now!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621A1" id="_x0000_s1041" type="#_x0000_t202" style="position:absolute;margin-left:.65pt;margin-top:5.3pt;width:140.7pt;height:364.2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" fillcolor="white [3201]" strokeweight=".5pt">
                <v:textbox>
                  <w:txbxContent>
                    <w:p w14:paraId="08C6A705" w14:textId="0AB61086" w:rsidR="00F84A19" w:rsidRDefault="00F84A19" w:rsidP="00F84A1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See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ya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later, alligator</w:t>
                      </w:r>
                    </w:p>
                    <w:p w14:paraId="05A49A08" w14:textId="073CE1A2" w:rsidR="00F84A19" w:rsidRDefault="00F84A19" w:rsidP="00F84A1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After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awhile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, crocodile</w:t>
                      </w:r>
                    </w:p>
                    <w:p w14:paraId="45A8A6EB" w14:textId="0BF01A95" w:rsidR="00F84A19" w:rsidRDefault="00F84A19" w:rsidP="00F84A1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In an hour, sunflower</w:t>
                      </w:r>
                    </w:p>
                    <w:p w14:paraId="153877E2" w14:textId="21862D43" w:rsidR="00D9422D" w:rsidRDefault="00D9422D" w:rsidP="00F84A1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Move out,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brussel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sprout</w:t>
                      </w:r>
                    </w:p>
                    <w:p w14:paraId="07866487" w14:textId="4F7C37CA" w:rsidR="00F84A19" w:rsidRDefault="00F84A19" w:rsidP="00F84A1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Toodle-oo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, kangaroo</w:t>
                      </w:r>
                    </w:p>
                    <w:p w14:paraId="6B752A8E" w14:textId="2C67AE02" w:rsidR="00F84A19" w:rsidRDefault="00F84A19" w:rsidP="00F84A1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Gotta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go, buffalo</w:t>
                      </w:r>
                    </w:p>
                    <w:p w14:paraId="208B3C0D" w14:textId="205E60C5" w:rsidR="009F4BA1" w:rsidRDefault="009F4BA1" w:rsidP="00F84A1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Leave regal, bald eagle</w:t>
                      </w:r>
                      <w:bookmarkStart w:id="1" w:name="_GoBack"/>
                      <w:bookmarkEnd w:id="1"/>
                    </w:p>
                    <w:p w14:paraId="55150EEB" w14:textId="119F6C65" w:rsidR="00F84A19" w:rsidRDefault="00F84A19" w:rsidP="00F84A1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Adios, hippos</w:t>
                      </w:r>
                    </w:p>
                    <w:p w14:paraId="2C0E1CA9" w14:textId="5880D35B" w:rsidR="00D55F1A" w:rsidRDefault="00D55F1A" w:rsidP="00F84A1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 am gone, white swan</w:t>
                      </w:r>
                    </w:p>
                    <w:p w14:paraId="61392E9C" w14:textId="285B6C6B" w:rsidR="00D55F1A" w:rsidRDefault="00D55F1A" w:rsidP="00F84A1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Roll like a wheel, little seal</w:t>
                      </w:r>
                    </w:p>
                    <w:p w14:paraId="562FB2DE" w14:textId="4C9421E7" w:rsidR="00F84A19" w:rsidRDefault="00F84A19" w:rsidP="00F84A1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Chow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chow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, brown cow</w:t>
                      </w:r>
                    </w:p>
                    <w:p w14:paraId="69E57D72" w14:textId="077F686D" w:rsidR="00F84A19" w:rsidRDefault="00F84A19" w:rsidP="00F84A1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See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ya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soon, baboon</w:t>
                      </w:r>
                    </w:p>
                    <w:p w14:paraId="12BEC5B2" w14:textId="5E13007D" w:rsidR="00F84A19" w:rsidRDefault="00F84A19" w:rsidP="00F84A1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Adieu, cockatoo</w:t>
                      </w:r>
                    </w:p>
                    <w:p w14:paraId="1A06A91C" w14:textId="15842614" w:rsidR="00D55F1A" w:rsidRDefault="00D55F1A" w:rsidP="00F84A1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Need to go, little doe</w:t>
                      </w:r>
                    </w:p>
                    <w:p w14:paraId="6138465D" w14:textId="63D8A008" w:rsidR="00F84A19" w:rsidRDefault="00F84A19" w:rsidP="00F84A1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Better swish, jelly fish</w:t>
                      </w:r>
                    </w:p>
                    <w:p w14:paraId="08804DB8" w14:textId="7E03D146" w:rsidR="00F84A19" w:rsidRDefault="00F84A19" w:rsidP="00F84A1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Bye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bye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, butterfly</w:t>
                      </w:r>
                    </w:p>
                    <w:p w14:paraId="7380739F" w14:textId="09B587CA" w:rsidR="00F84A19" w:rsidRDefault="00F84A19" w:rsidP="00F84A1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See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ya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manana, iguana</w:t>
                      </w:r>
                    </w:p>
                    <w:p w14:paraId="1426FE8B" w14:textId="651AC476" w:rsidR="00D55F1A" w:rsidRDefault="00D55F1A" w:rsidP="00F84A1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Take a walk, red tailed hawk</w:t>
                      </w:r>
                    </w:p>
                    <w:p w14:paraId="3E73B022" w14:textId="3B825263" w:rsidR="00D55F1A" w:rsidRDefault="00D55F1A" w:rsidP="00F84A1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Gotta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jog, hedgehog</w:t>
                      </w:r>
                    </w:p>
                    <w:p w14:paraId="59CE6248" w14:textId="5BC42445" w:rsidR="00F84A19" w:rsidRDefault="00F84A19" w:rsidP="00F84A1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Out the door, dinosaur</w:t>
                      </w:r>
                    </w:p>
                    <w:p w14:paraId="0EB05698" w14:textId="71F72238" w:rsidR="00F84A19" w:rsidRDefault="00D9422D" w:rsidP="00F84A1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Give a hug, lady bug</w:t>
                      </w:r>
                    </w:p>
                    <w:p w14:paraId="30E8A0CD" w14:textId="152C220F" w:rsidR="00D9422D" w:rsidRDefault="00D9422D" w:rsidP="00F84A1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Farewell, gazelle</w:t>
                      </w:r>
                    </w:p>
                    <w:p w14:paraId="59235D55" w14:textId="1C795496" w:rsidR="00D9422D" w:rsidRDefault="00D9422D" w:rsidP="00F84A1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Take care, brown bear</w:t>
                      </w:r>
                    </w:p>
                    <w:p w14:paraId="75AEB6AF" w14:textId="372D7878" w:rsidR="00D9422D" w:rsidRDefault="00D9422D" w:rsidP="00F84A1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Stay loose, bull moose</w:t>
                      </w:r>
                    </w:p>
                    <w:p w14:paraId="6673644A" w14:textId="53263792" w:rsidR="00D9422D" w:rsidRDefault="00D9422D" w:rsidP="00F84A1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Good wishes, little fishes</w:t>
                      </w:r>
                    </w:p>
                    <w:p w14:paraId="7C2ECE74" w14:textId="1AE93685" w:rsidR="00D9422D" w:rsidRDefault="00D9422D" w:rsidP="00F84A1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Hit the road, spotted toad</w:t>
                      </w:r>
                    </w:p>
                    <w:p w14:paraId="7FDD4C4D" w14:textId="08C2C1CB" w:rsidR="00D9422D" w:rsidRDefault="00D9422D" w:rsidP="00F84A1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I’m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outa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here, white tailed deer</w:t>
                      </w:r>
                    </w:p>
                    <w:p w14:paraId="7E4F2E8C" w14:textId="1D6C4801" w:rsidR="00D9422D" w:rsidRDefault="00D9422D" w:rsidP="00D55F1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See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ya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soon, raccoon</w:t>
                      </w:r>
                    </w:p>
                    <w:p w14:paraId="28454656" w14:textId="63BC993D" w:rsidR="00D9422D" w:rsidRDefault="00D9422D" w:rsidP="00F84A1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Time to scoot, little newt</w:t>
                      </w:r>
                    </w:p>
                    <w:p w14:paraId="554FA8A7" w14:textId="0B40EBD5" w:rsidR="00D9422D" w:rsidRDefault="00D9422D" w:rsidP="00F84A1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Better shake, rattlesnake</w:t>
                      </w:r>
                    </w:p>
                    <w:p w14:paraId="54A402F3" w14:textId="33832A00" w:rsidR="00D9422D" w:rsidRDefault="00D9422D" w:rsidP="00F84A1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Be sweet, parakeet</w:t>
                      </w:r>
                    </w:p>
                    <w:p w14:paraId="249F6888" w14:textId="1279FF47" w:rsidR="00D55F1A" w:rsidRDefault="00D9422D" w:rsidP="00D55F1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Gotta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sail, little quail</w:t>
                      </w:r>
                    </w:p>
                    <w:p w14:paraId="5D31656E" w14:textId="35940E29" w:rsidR="00D9422D" w:rsidRPr="00F84A19" w:rsidRDefault="00D9422D" w:rsidP="00F84A1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Are you still here?  Go home!  Seriously, just go…now!</w:t>
                      </w:r>
                    </w:p>
                  </w:txbxContent>
                </v:textbox>
              </v:shape>
            </w:pict>
          </mc:Fallback>
        </mc:AlternateContent>
      </w:r>
      <w:r w:rsidR="00E84A29"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360EDCD5" wp14:editId="18E3BCA0">
                <wp:simplePos x="0" y="0"/>
                <wp:positionH relativeFrom="column">
                  <wp:posOffset>5317067</wp:posOffset>
                </wp:positionH>
                <wp:positionV relativeFrom="paragraph">
                  <wp:posOffset>2585085</wp:posOffset>
                </wp:positionV>
                <wp:extent cx="1600200" cy="1981200"/>
                <wp:effectExtent l="0" t="0" r="1270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A23D2E" w14:textId="6D3BA4FC" w:rsidR="00E84A29" w:rsidRDefault="00E84A29" w:rsidP="00E84A2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So…</w:t>
                            </w:r>
                          </w:p>
                          <w:p w14:paraId="6C91371E" w14:textId="62D657AD" w:rsidR="00E84A29" w:rsidRPr="00497FF0" w:rsidRDefault="00E84A29" w:rsidP="00497FF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What’s the Arrow All About?</w:t>
                            </w:r>
                          </w:p>
                          <w:p w14:paraId="03E56037" w14:textId="55A50C88" w:rsidR="00E84A29" w:rsidRDefault="00E84A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DEB07F" wp14:editId="501791EE">
                                  <wp:extent cx="1410970" cy="1311910"/>
                                  <wp:effectExtent l="0" t="0" r="0" b="0"/>
                                  <wp:docPr id="10" name="Picture 10" descr="A close up of a sign&#10;&#10;Description automatically generate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840" t="8519" r="17525" b="83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0970" cy="1311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EDCD5" id="Text Box 6" o:spid="_x0000_s1042" type="#_x0000_t202" style="position:absolute;margin-left:418.65pt;margin-top:203.55pt;width:126pt;height:156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" fillcolor="white [3201]" strokeweight=".5pt">
                <v:textbox>
                  <w:txbxContent>
                    <w:p w14:paraId="68A23D2E" w14:textId="6D3BA4FC" w:rsidR="00E84A29" w:rsidRDefault="00E84A29" w:rsidP="00E84A29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So…</w:t>
                      </w:r>
                    </w:p>
                    <w:p w14:paraId="6C91371E" w14:textId="62D657AD" w:rsidR="00E84A29" w:rsidRPr="00497FF0" w:rsidRDefault="00E84A29" w:rsidP="00497FF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What’s the Arrow All About?</w:t>
                      </w:r>
                    </w:p>
                    <w:p w14:paraId="03E56037" w14:textId="55A50C88" w:rsidR="00E84A29" w:rsidRDefault="00E84A29">
                      <w:r>
                        <w:rPr>
                          <w:noProof/>
                        </w:rPr>
                        <w:drawing>
                          <wp:inline distT="0" distB="0" distL="0" distR="0" wp14:anchorId="37DEB07F" wp14:editId="501791EE">
                            <wp:extent cx="1410970" cy="1311910"/>
                            <wp:effectExtent l="0" t="0" r="0" b="0"/>
                            <wp:docPr id="10" name="Picture 10" descr="A close up of a sign&#10;&#10;Description automatically generate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840" t="8519" r="17525" b="83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10970" cy="13119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E841AB" w:rsidRPr="004C649B" w:rsidSect="00C719EE">
      <w:headerReference w:type="even" r:id="rId9"/>
      <w:type w:val="continuous"/>
      <w:pgSz w:w="12240" w:h="15840"/>
      <w:pgMar w:top="1440" w:right="540" w:bottom="1440" w:left="720" w:header="144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EC68CA" w14:textId="77777777" w:rsidR="00F10F89" w:rsidRDefault="00F10F89">
      <w:r>
        <w:separator/>
      </w:r>
    </w:p>
  </w:endnote>
  <w:endnote w:type="continuationSeparator" w:id="0">
    <w:p w14:paraId="40F56278" w14:textId="77777777" w:rsidR="00F10F89" w:rsidRDefault="00F10F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A3300D" w14:textId="77777777" w:rsidR="00F10F89" w:rsidRDefault="00F10F89">
      <w:r>
        <w:separator/>
      </w:r>
    </w:p>
  </w:footnote>
  <w:footnote w:type="continuationSeparator" w:id="0">
    <w:p w14:paraId="73B7DBE2" w14:textId="77777777" w:rsidR="00F10F89" w:rsidRDefault="00F10F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ABC976" w14:textId="77777777" w:rsidR="00E841AB" w:rsidRDefault="00E841AB">
    <w:pPr>
      <w:pStyle w:val="Header"/>
      <w:tabs>
        <w:tab w:val="clear" w:pos="8640"/>
        <w:tab w:val="right" w:pos="990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2C"/>
    <w:multiLevelType w:val="hybridMultilevel"/>
    <w:tmpl w:val="83385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D52A0"/>
    <w:multiLevelType w:val="hybridMultilevel"/>
    <w:tmpl w:val="748E0A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03A41"/>
    <w:multiLevelType w:val="hybridMultilevel"/>
    <w:tmpl w:val="514C49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564A81"/>
    <w:multiLevelType w:val="hybridMultilevel"/>
    <w:tmpl w:val="F00EEB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DE6369"/>
    <w:multiLevelType w:val="hybridMultilevel"/>
    <w:tmpl w:val="EFF4EF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8F6A11"/>
    <w:multiLevelType w:val="hybridMultilevel"/>
    <w:tmpl w:val="7102DA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2776A4"/>
    <w:multiLevelType w:val="hybridMultilevel"/>
    <w:tmpl w:val="F39E998E"/>
    <w:lvl w:ilvl="0" w:tplc="6D060B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92E229F"/>
    <w:multiLevelType w:val="hybridMultilevel"/>
    <w:tmpl w:val="D14CC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77175D"/>
    <w:multiLevelType w:val="hybridMultilevel"/>
    <w:tmpl w:val="F7ECE1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2592FFA"/>
    <w:multiLevelType w:val="hybridMultilevel"/>
    <w:tmpl w:val="D7743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F0701A"/>
    <w:multiLevelType w:val="hybridMultilevel"/>
    <w:tmpl w:val="8A78BE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9250D1"/>
    <w:multiLevelType w:val="hybridMultilevel"/>
    <w:tmpl w:val="0EE4A8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9F62DE"/>
    <w:multiLevelType w:val="hybridMultilevel"/>
    <w:tmpl w:val="ECD429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8"/>
  </w:num>
  <w:num w:numId="4">
    <w:abstractNumId w:val="6"/>
  </w:num>
  <w:num w:numId="5">
    <w:abstractNumId w:val="0"/>
  </w:num>
  <w:num w:numId="6">
    <w:abstractNumId w:val="12"/>
  </w:num>
  <w:num w:numId="7">
    <w:abstractNumId w:val="4"/>
  </w:num>
  <w:num w:numId="8">
    <w:abstractNumId w:val="5"/>
  </w:num>
  <w:num w:numId="9">
    <w:abstractNumId w:val="9"/>
  </w:num>
  <w:num w:numId="10">
    <w:abstractNumId w:val="3"/>
  </w:num>
  <w:num w:numId="11">
    <w:abstractNumId w:val="1"/>
  </w:num>
  <w:num w:numId="12">
    <w:abstractNumId w:val="1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F13"/>
    <w:rsid w:val="000066B9"/>
    <w:rsid w:val="00015899"/>
    <w:rsid w:val="000208AE"/>
    <w:rsid w:val="000215B1"/>
    <w:rsid w:val="00026CBB"/>
    <w:rsid w:val="00035089"/>
    <w:rsid w:val="0004299B"/>
    <w:rsid w:val="000436AB"/>
    <w:rsid w:val="0004525A"/>
    <w:rsid w:val="00063773"/>
    <w:rsid w:val="00063A23"/>
    <w:rsid w:val="00063B50"/>
    <w:rsid w:val="00064C53"/>
    <w:rsid w:val="0006747A"/>
    <w:rsid w:val="00071D35"/>
    <w:rsid w:val="000728A6"/>
    <w:rsid w:val="00073B65"/>
    <w:rsid w:val="000760A8"/>
    <w:rsid w:val="000845AD"/>
    <w:rsid w:val="00085655"/>
    <w:rsid w:val="00086B47"/>
    <w:rsid w:val="0009052A"/>
    <w:rsid w:val="000A00B7"/>
    <w:rsid w:val="000A0953"/>
    <w:rsid w:val="000B52FE"/>
    <w:rsid w:val="000C1826"/>
    <w:rsid w:val="000D036A"/>
    <w:rsid w:val="000D2BCE"/>
    <w:rsid w:val="000D7D5F"/>
    <w:rsid w:val="000F4CF3"/>
    <w:rsid w:val="0010081F"/>
    <w:rsid w:val="0010241D"/>
    <w:rsid w:val="0011409E"/>
    <w:rsid w:val="00116264"/>
    <w:rsid w:val="00120724"/>
    <w:rsid w:val="00121B94"/>
    <w:rsid w:val="0012512A"/>
    <w:rsid w:val="00134161"/>
    <w:rsid w:val="00143BC7"/>
    <w:rsid w:val="001449E9"/>
    <w:rsid w:val="00154BB8"/>
    <w:rsid w:val="00157599"/>
    <w:rsid w:val="00163602"/>
    <w:rsid w:val="0016720B"/>
    <w:rsid w:val="001703DD"/>
    <w:rsid w:val="00186BA7"/>
    <w:rsid w:val="00187A29"/>
    <w:rsid w:val="001A02A5"/>
    <w:rsid w:val="001B05BE"/>
    <w:rsid w:val="001B3901"/>
    <w:rsid w:val="001D51BD"/>
    <w:rsid w:val="001F3766"/>
    <w:rsid w:val="001F471C"/>
    <w:rsid w:val="001F53CC"/>
    <w:rsid w:val="001F5A03"/>
    <w:rsid w:val="002052B2"/>
    <w:rsid w:val="0022272C"/>
    <w:rsid w:val="00236E20"/>
    <w:rsid w:val="00244A62"/>
    <w:rsid w:val="00245480"/>
    <w:rsid w:val="00245E76"/>
    <w:rsid w:val="002529E8"/>
    <w:rsid w:val="00255BA1"/>
    <w:rsid w:val="00255D7F"/>
    <w:rsid w:val="002631D1"/>
    <w:rsid w:val="002636B9"/>
    <w:rsid w:val="00277F31"/>
    <w:rsid w:val="002808DD"/>
    <w:rsid w:val="002867C6"/>
    <w:rsid w:val="002B3D5F"/>
    <w:rsid w:val="002C05B5"/>
    <w:rsid w:val="002D5566"/>
    <w:rsid w:val="002E1CA3"/>
    <w:rsid w:val="002F12FE"/>
    <w:rsid w:val="00314406"/>
    <w:rsid w:val="0032520A"/>
    <w:rsid w:val="0032545D"/>
    <w:rsid w:val="00325924"/>
    <w:rsid w:val="00342BA1"/>
    <w:rsid w:val="00343A73"/>
    <w:rsid w:val="00344C17"/>
    <w:rsid w:val="003571CC"/>
    <w:rsid w:val="00363CCA"/>
    <w:rsid w:val="00374302"/>
    <w:rsid w:val="003743B3"/>
    <w:rsid w:val="00374982"/>
    <w:rsid w:val="00375F51"/>
    <w:rsid w:val="00377934"/>
    <w:rsid w:val="00381EF8"/>
    <w:rsid w:val="00382D59"/>
    <w:rsid w:val="00386208"/>
    <w:rsid w:val="0038686C"/>
    <w:rsid w:val="00387FF3"/>
    <w:rsid w:val="00391745"/>
    <w:rsid w:val="003A2E01"/>
    <w:rsid w:val="003A4B41"/>
    <w:rsid w:val="003B0CA7"/>
    <w:rsid w:val="003B0E91"/>
    <w:rsid w:val="003B7EC0"/>
    <w:rsid w:val="003D14E7"/>
    <w:rsid w:val="003D23B4"/>
    <w:rsid w:val="003F0309"/>
    <w:rsid w:val="003F5A36"/>
    <w:rsid w:val="00400022"/>
    <w:rsid w:val="0040491D"/>
    <w:rsid w:val="00412856"/>
    <w:rsid w:val="00413470"/>
    <w:rsid w:val="00421C42"/>
    <w:rsid w:val="00430553"/>
    <w:rsid w:val="00434249"/>
    <w:rsid w:val="00435842"/>
    <w:rsid w:val="00441B76"/>
    <w:rsid w:val="00441ED5"/>
    <w:rsid w:val="0046193F"/>
    <w:rsid w:val="0048252E"/>
    <w:rsid w:val="00483684"/>
    <w:rsid w:val="004848C5"/>
    <w:rsid w:val="00493FF6"/>
    <w:rsid w:val="004966AB"/>
    <w:rsid w:val="00497FF0"/>
    <w:rsid w:val="004C649B"/>
    <w:rsid w:val="004D2F90"/>
    <w:rsid w:val="004D4574"/>
    <w:rsid w:val="004E41A1"/>
    <w:rsid w:val="004F4B9C"/>
    <w:rsid w:val="00512F9A"/>
    <w:rsid w:val="005243A4"/>
    <w:rsid w:val="0052455A"/>
    <w:rsid w:val="00530988"/>
    <w:rsid w:val="00534185"/>
    <w:rsid w:val="005459D6"/>
    <w:rsid w:val="00554FD7"/>
    <w:rsid w:val="005552D0"/>
    <w:rsid w:val="00556F8F"/>
    <w:rsid w:val="0057116A"/>
    <w:rsid w:val="00572BA6"/>
    <w:rsid w:val="00575C40"/>
    <w:rsid w:val="00586DED"/>
    <w:rsid w:val="005A3163"/>
    <w:rsid w:val="005A7C17"/>
    <w:rsid w:val="005C359C"/>
    <w:rsid w:val="005C3E1D"/>
    <w:rsid w:val="005D0500"/>
    <w:rsid w:val="005D3E6F"/>
    <w:rsid w:val="005E5ADE"/>
    <w:rsid w:val="005F133B"/>
    <w:rsid w:val="005F1621"/>
    <w:rsid w:val="00604421"/>
    <w:rsid w:val="006065B0"/>
    <w:rsid w:val="006134A6"/>
    <w:rsid w:val="0061474E"/>
    <w:rsid w:val="00615ADE"/>
    <w:rsid w:val="006230AE"/>
    <w:rsid w:val="00630F59"/>
    <w:rsid w:val="00636E14"/>
    <w:rsid w:val="00636F00"/>
    <w:rsid w:val="00644161"/>
    <w:rsid w:val="006467B7"/>
    <w:rsid w:val="00652990"/>
    <w:rsid w:val="00667F13"/>
    <w:rsid w:val="00680735"/>
    <w:rsid w:val="00683B70"/>
    <w:rsid w:val="00692858"/>
    <w:rsid w:val="0069734F"/>
    <w:rsid w:val="00697692"/>
    <w:rsid w:val="00697B59"/>
    <w:rsid w:val="006A68F6"/>
    <w:rsid w:val="006B5E78"/>
    <w:rsid w:val="006C1AE1"/>
    <w:rsid w:val="006C5EBC"/>
    <w:rsid w:val="006C6258"/>
    <w:rsid w:val="006D2BE0"/>
    <w:rsid w:val="006E4371"/>
    <w:rsid w:val="006E527B"/>
    <w:rsid w:val="006E5644"/>
    <w:rsid w:val="006F1881"/>
    <w:rsid w:val="006F2F0A"/>
    <w:rsid w:val="007018FD"/>
    <w:rsid w:val="00701E37"/>
    <w:rsid w:val="00705479"/>
    <w:rsid w:val="00720BF0"/>
    <w:rsid w:val="007246EF"/>
    <w:rsid w:val="00724BE4"/>
    <w:rsid w:val="00735477"/>
    <w:rsid w:val="00737D01"/>
    <w:rsid w:val="00740524"/>
    <w:rsid w:val="00753E79"/>
    <w:rsid w:val="0075649C"/>
    <w:rsid w:val="00763D37"/>
    <w:rsid w:val="00774687"/>
    <w:rsid w:val="00777DCA"/>
    <w:rsid w:val="0078641C"/>
    <w:rsid w:val="007869C2"/>
    <w:rsid w:val="00790E2E"/>
    <w:rsid w:val="00795D3C"/>
    <w:rsid w:val="007A6E7C"/>
    <w:rsid w:val="007B3A50"/>
    <w:rsid w:val="007D2F12"/>
    <w:rsid w:val="007D4804"/>
    <w:rsid w:val="007E099C"/>
    <w:rsid w:val="007E282B"/>
    <w:rsid w:val="007E5D8D"/>
    <w:rsid w:val="007F32EC"/>
    <w:rsid w:val="007F6015"/>
    <w:rsid w:val="007F6BEE"/>
    <w:rsid w:val="00807721"/>
    <w:rsid w:val="0081089C"/>
    <w:rsid w:val="00812416"/>
    <w:rsid w:val="00816511"/>
    <w:rsid w:val="00820ED2"/>
    <w:rsid w:val="0083403A"/>
    <w:rsid w:val="00840444"/>
    <w:rsid w:val="00840B81"/>
    <w:rsid w:val="00841929"/>
    <w:rsid w:val="00844DE4"/>
    <w:rsid w:val="00853E95"/>
    <w:rsid w:val="00856598"/>
    <w:rsid w:val="00862067"/>
    <w:rsid w:val="0087566F"/>
    <w:rsid w:val="00877F54"/>
    <w:rsid w:val="00885D7D"/>
    <w:rsid w:val="00891C54"/>
    <w:rsid w:val="00896EAD"/>
    <w:rsid w:val="00897173"/>
    <w:rsid w:val="008A7D38"/>
    <w:rsid w:val="008C3908"/>
    <w:rsid w:val="008C7B13"/>
    <w:rsid w:val="008C7F02"/>
    <w:rsid w:val="008D118D"/>
    <w:rsid w:val="008D1230"/>
    <w:rsid w:val="008E66A6"/>
    <w:rsid w:val="008E6A87"/>
    <w:rsid w:val="008F1822"/>
    <w:rsid w:val="008F3BE7"/>
    <w:rsid w:val="00915D43"/>
    <w:rsid w:val="0092092D"/>
    <w:rsid w:val="00927A72"/>
    <w:rsid w:val="00930228"/>
    <w:rsid w:val="0093168B"/>
    <w:rsid w:val="00931EA0"/>
    <w:rsid w:val="00940D6F"/>
    <w:rsid w:val="00953258"/>
    <w:rsid w:val="00954B8B"/>
    <w:rsid w:val="0096319D"/>
    <w:rsid w:val="00971359"/>
    <w:rsid w:val="009715F1"/>
    <w:rsid w:val="009770A5"/>
    <w:rsid w:val="00980467"/>
    <w:rsid w:val="00981455"/>
    <w:rsid w:val="00984B7D"/>
    <w:rsid w:val="00993FC6"/>
    <w:rsid w:val="00994391"/>
    <w:rsid w:val="009945A8"/>
    <w:rsid w:val="009A1860"/>
    <w:rsid w:val="009B47DB"/>
    <w:rsid w:val="009C30AC"/>
    <w:rsid w:val="009C4234"/>
    <w:rsid w:val="009C6154"/>
    <w:rsid w:val="009D0287"/>
    <w:rsid w:val="009D40CC"/>
    <w:rsid w:val="009D4D6F"/>
    <w:rsid w:val="009E2157"/>
    <w:rsid w:val="009E2B4E"/>
    <w:rsid w:val="009E4F96"/>
    <w:rsid w:val="009E52E5"/>
    <w:rsid w:val="009E7CE4"/>
    <w:rsid w:val="009F4BA1"/>
    <w:rsid w:val="009F6FFE"/>
    <w:rsid w:val="009F721E"/>
    <w:rsid w:val="00A00784"/>
    <w:rsid w:val="00A009C8"/>
    <w:rsid w:val="00A22D7D"/>
    <w:rsid w:val="00A27A31"/>
    <w:rsid w:val="00A3726C"/>
    <w:rsid w:val="00A60BC6"/>
    <w:rsid w:val="00A61168"/>
    <w:rsid w:val="00A6373F"/>
    <w:rsid w:val="00A66B22"/>
    <w:rsid w:val="00A77F53"/>
    <w:rsid w:val="00A85D0F"/>
    <w:rsid w:val="00A92EBA"/>
    <w:rsid w:val="00A97599"/>
    <w:rsid w:val="00AA1E29"/>
    <w:rsid w:val="00AA4C56"/>
    <w:rsid w:val="00AA7DBA"/>
    <w:rsid w:val="00AB70C4"/>
    <w:rsid w:val="00AB7878"/>
    <w:rsid w:val="00AC2E56"/>
    <w:rsid w:val="00AC320F"/>
    <w:rsid w:val="00AC6664"/>
    <w:rsid w:val="00AC6FF5"/>
    <w:rsid w:val="00AD2369"/>
    <w:rsid w:val="00AD23A3"/>
    <w:rsid w:val="00AD7C6D"/>
    <w:rsid w:val="00AF5ED3"/>
    <w:rsid w:val="00AF6EED"/>
    <w:rsid w:val="00B01D43"/>
    <w:rsid w:val="00B171CF"/>
    <w:rsid w:val="00B25738"/>
    <w:rsid w:val="00B27DFC"/>
    <w:rsid w:val="00B301CF"/>
    <w:rsid w:val="00B30661"/>
    <w:rsid w:val="00B32C59"/>
    <w:rsid w:val="00B41353"/>
    <w:rsid w:val="00B438F1"/>
    <w:rsid w:val="00B564DE"/>
    <w:rsid w:val="00B579C1"/>
    <w:rsid w:val="00B57E12"/>
    <w:rsid w:val="00B63E5C"/>
    <w:rsid w:val="00B660DF"/>
    <w:rsid w:val="00B72673"/>
    <w:rsid w:val="00B77ACF"/>
    <w:rsid w:val="00BB1D50"/>
    <w:rsid w:val="00BB3DDF"/>
    <w:rsid w:val="00BC2199"/>
    <w:rsid w:val="00BC4748"/>
    <w:rsid w:val="00BD07D3"/>
    <w:rsid w:val="00BD0DCA"/>
    <w:rsid w:val="00BD11F5"/>
    <w:rsid w:val="00BD6678"/>
    <w:rsid w:val="00BE1CBF"/>
    <w:rsid w:val="00BF0489"/>
    <w:rsid w:val="00BF3986"/>
    <w:rsid w:val="00C04C54"/>
    <w:rsid w:val="00C07A9E"/>
    <w:rsid w:val="00C10A5D"/>
    <w:rsid w:val="00C251E9"/>
    <w:rsid w:val="00C2561D"/>
    <w:rsid w:val="00C35750"/>
    <w:rsid w:val="00C441FF"/>
    <w:rsid w:val="00C478D2"/>
    <w:rsid w:val="00C51F31"/>
    <w:rsid w:val="00C542EA"/>
    <w:rsid w:val="00C57FB1"/>
    <w:rsid w:val="00C62DB3"/>
    <w:rsid w:val="00C630E4"/>
    <w:rsid w:val="00C64A15"/>
    <w:rsid w:val="00C719EE"/>
    <w:rsid w:val="00C87252"/>
    <w:rsid w:val="00C905EC"/>
    <w:rsid w:val="00C93EC5"/>
    <w:rsid w:val="00C941A9"/>
    <w:rsid w:val="00C94286"/>
    <w:rsid w:val="00CA374B"/>
    <w:rsid w:val="00CA519E"/>
    <w:rsid w:val="00CB0411"/>
    <w:rsid w:val="00CB57C7"/>
    <w:rsid w:val="00CC1BC0"/>
    <w:rsid w:val="00CC42D8"/>
    <w:rsid w:val="00CC6970"/>
    <w:rsid w:val="00CD54C8"/>
    <w:rsid w:val="00CF5239"/>
    <w:rsid w:val="00D14E34"/>
    <w:rsid w:val="00D43DBA"/>
    <w:rsid w:val="00D5225B"/>
    <w:rsid w:val="00D522F9"/>
    <w:rsid w:val="00D55F1A"/>
    <w:rsid w:val="00D65E23"/>
    <w:rsid w:val="00D65F55"/>
    <w:rsid w:val="00D759C6"/>
    <w:rsid w:val="00D81D90"/>
    <w:rsid w:val="00D91A69"/>
    <w:rsid w:val="00D9422D"/>
    <w:rsid w:val="00D95C89"/>
    <w:rsid w:val="00DB1A84"/>
    <w:rsid w:val="00DC04BE"/>
    <w:rsid w:val="00DD1570"/>
    <w:rsid w:val="00DD4002"/>
    <w:rsid w:val="00DF38AF"/>
    <w:rsid w:val="00E056E8"/>
    <w:rsid w:val="00E11AE7"/>
    <w:rsid w:val="00E12E2C"/>
    <w:rsid w:val="00E14754"/>
    <w:rsid w:val="00E24B7E"/>
    <w:rsid w:val="00E4023F"/>
    <w:rsid w:val="00E40EA2"/>
    <w:rsid w:val="00E41A01"/>
    <w:rsid w:val="00E42D86"/>
    <w:rsid w:val="00E473B1"/>
    <w:rsid w:val="00E52442"/>
    <w:rsid w:val="00E542D9"/>
    <w:rsid w:val="00E57931"/>
    <w:rsid w:val="00E60794"/>
    <w:rsid w:val="00E73DDA"/>
    <w:rsid w:val="00E8020A"/>
    <w:rsid w:val="00E841AB"/>
    <w:rsid w:val="00E84A29"/>
    <w:rsid w:val="00E97A6B"/>
    <w:rsid w:val="00EA4957"/>
    <w:rsid w:val="00EC49AF"/>
    <w:rsid w:val="00EE055D"/>
    <w:rsid w:val="00EE1A3E"/>
    <w:rsid w:val="00EE2B61"/>
    <w:rsid w:val="00EF4E58"/>
    <w:rsid w:val="00EF559B"/>
    <w:rsid w:val="00F03DFD"/>
    <w:rsid w:val="00F07751"/>
    <w:rsid w:val="00F10F89"/>
    <w:rsid w:val="00F16C44"/>
    <w:rsid w:val="00F25546"/>
    <w:rsid w:val="00F32C02"/>
    <w:rsid w:val="00F40AE1"/>
    <w:rsid w:val="00F53134"/>
    <w:rsid w:val="00F66FAD"/>
    <w:rsid w:val="00F84A19"/>
    <w:rsid w:val="00FB0217"/>
    <w:rsid w:val="00FB385F"/>
    <w:rsid w:val="00FB7459"/>
    <w:rsid w:val="00FC04E7"/>
    <w:rsid w:val="00FC2B3F"/>
    <w:rsid w:val="00FD1BD7"/>
    <w:rsid w:val="00FE2FA1"/>
    <w:rsid w:val="00FF08E0"/>
    <w:rsid w:val="00FF22C2"/>
    <w:rsid w:val="00FF2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EA6185"/>
  <w15:docId w15:val="{42248972-0E5F-3248-86DB-10B3C8B8A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Times New Roman" w:hAnsi="Arial"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Impact" w:hAnsi="Impact"/>
      <w:color w:val="333300"/>
      <w:sz w:val="44"/>
    </w:rPr>
  </w:style>
  <w:style w:type="paragraph" w:styleId="Heading2">
    <w:name w:val="heading 2"/>
    <w:basedOn w:val="Heading1"/>
    <w:next w:val="Normal"/>
    <w:qFormat/>
    <w:pPr>
      <w:spacing w:after="120" w:line="400" w:lineRule="exact"/>
      <w:outlineLvl w:val="1"/>
    </w:pPr>
    <w:rPr>
      <w:sz w:val="36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Helvetica" w:hAnsi="Helvetica"/>
      <w:b/>
      <w:sz w:val="26"/>
    </w:rPr>
  </w:style>
  <w:style w:type="paragraph" w:styleId="Heading4">
    <w:name w:val="heading 4"/>
    <w:basedOn w:val="Heading1"/>
    <w:next w:val="Normal"/>
    <w:qFormat/>
    <w:pPr>
      <w:outlineLvl w:val="3"/>
    </w:pPr>
    <w:rPr>
      <w:i/>
      <w:sz w:val="24"/>
    </w:rPr>
  </w:style>
  <w:style w:type="paragraph" w:styleId="Heading5">
    <w:name w:val="heading 5"/>
    <w:basedOn w:val="Heading1"/>
    <w:next w:val="Normal"/>
    <w:qFormat/>
    <w:pPr>
      <w:outlineLvl w:val="4"/>
    </w:pPr>
    <w:rPr>
      <w:sz w:val="28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" w:hAnsi="Times"/>
      <w:b/>
      <w:sz w:val="22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Times New Roman" w:hAnsi="Times New Roman"/>
      <w:sz w:val="20"/>
    </w:rPr>
  </w:style>
  <w:style w:type="paragraph" w:styleId="BodyText">
    <w:name w:val="Body Text"/>
    <w:basedOn w:val="Normal"/>
    <w:pPr>
      <w:spacing w:after="120" w:line="240" w:lineRule="atLeast"/>
    </w:pPr>
    <w:rPr>
      <w:sz w:val="20"/>
    </w:rPr>
  </w:style>
  <w:style w:type="paragraph" w:styleId="BodyTextIndent">
    <w:name w:val="Body Text Indent"/>
    <w:basedOn w:val="Normal"/>
    <w:pPr>
      <w:tabs>
        <w:tab w:val="left" w:pos="180"/>
      </w:tabs>
      <w:spacing w:line="220" w:lineRule="atLeast"/>
      <w:ind w:left="187" w:hanging="187"/>
    </w:pPr>
    <w:rPr>
      <w:sz w:val="18"/>
    </w:rPr>
  </w:style>
  <w:style w:type="paragraph" w:customStyle="1" w:styleId="CaptionText">
    <w:name w:val="Caption Text"/>
    <w:basedOn w:val="Normal"/>
    <w:pPr>
      <w:spacing w:line="220" w:lineRule="atLeast"/>
      <w:jc w:val="center"/>
    </w:pPr>
    <w:rPr>
      <w:color w:val="333300"/>
      <w:sz w:val="18"/>
    </w:rPr>
  </w:style>
  <w:style w:type="paragraph" w:customStyle="1" w:styleId="QuoteText">
    <w:name w:val="Quote Text"/>
    <w:basedOn w:val="CaptionText"/>
    <w:pPr>
      <w:spacing w:line="280" w:lineRule="atLeast"/>
      <w:jc w:val="right"/>
    </w:pPr>
    <w:rPr>
      <w:i/>
      <w:sz w:val="20"/>
    </w:rPr>
  </w:style>
  <w:style w:type="paragraph" w:customStyle="1" w:styleId="Masthead">
    <w:name w:val="Masthead"/>
    <w:basedOn w:val="Heading1"/>
    <w:rPr>
      <w:sz w:val="96"/>
    </w:rPr>
  </w:style>
  <w:style w:type="paragraph" w:customStyle="1" w:styleId="RunningHead">
    <w:name w:val="Running Head"/>
    <w:basedOn w:val="Normal"/>
    <w:rPr>
      <w:rFonts w:ascii="Impact" w:hAnsi="Impact"/>
      <w:color w:val="FFFFFF"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03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36A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basedOn w:val="DefaultParagraphFont"/>
    <w:uiPriority w:val="99"/>
    <w:unhideWhenUsed/>
    <w:rsid w:val="00701E3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55BA1"/>
    <w:rPr>
      <w:rFonts w:ascii="Times New Roman" w:hAnsi="Times New Roman"/>
      <w:szCs w:val="24"/>
    </w:rPr>
  </w:style>
  <w:style w:type="paragraph" w:styleId="NoSpacing">
    <w:name w:val="No Spacing"/>
    <w:uiPriority w:val="1"/>
    <w:qFormat/>
    <w:rsid w:val="008C3908"/>
    <w:rPr>
      <w:rFonts w:asciiTheme="minorHAnsi" w:eastAsia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C62D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1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3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sony\AppData\Roaming\Microsoft\Templates\Newsletter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B120E7-3648-D343-BDE6-FE8AB0E7D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C:\Users\sony\AppData\Roaming\Microsoft\Templates\Newsletter(2).dot</Template>
  <TotalTime>51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Lyle Ratzlaff</dc:creator>
  <cp:lastModifiedBy>Lyle Ratzlaff</cp:lastModifiedBy>
  <cp:revision>7</cp:revision>
  <cp:lastPrinted>2019-08-10T22:44:00Z</cp:lastPrinted>
  <dcterms:created xsi:type="dcterms:W3CDTF">2019-08-03T23:47:00Z</dcterms:created>
  <dcterms:modified xsi:type="dcterms:W3CDTF">2019-08-10T22:45:00Z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TC062062911033</vt:lpwstr>
  </property>
</Properties>
</file>